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E1174" w14:textId="77777777" w:rsidR="00AB3E55" w:rsidRPr="00D57AFB" w:rsidRDefault="00AB3E55" w:rsidP="00AB3E55">
      <w:pPr>
        <w:spacing w:beforeLines="50" w:before="180"/>
        <w:ind w:leftChars="100" w:left="193" w:rightChars="100" w:right="193" w:firstLineChars="100" w:firstLine="223"/>
        <w:rPr>
          <w:rFonts w:ascii="BIZ UDゴシック" w:eastAsia="BIZ UDゴシック" w:hAnsi="BIZ UDゴシック"/>
        </w:rPr>
      </w:pPr>
      <w:bookmarkStart w:id="0" w:name="_Hlk97046107"/>
      <w:r>
        <w:rPr>
          <w:rFonts w:ascii="BIZ UDゴシック" w:eastAsia="BIZ UDゴシック" w:hAnsi="BIZ UDゴシック" w:hint="eastAsia"/>
          <w:bCs/>
          <w:noProof/>
          <w:color w:val="040A10"/>
          <w:sz w:val="24"/>
        </w:rPr>
        <w:drawing>
          <wp:anchor distT="0" distB="0" distL="114300" distR="114300" simplePos="0" relativeHeight="251757056" behindDoc="0" locked="0" layoutInCell="1" allowOverlap="1" wp14:anchorId="1CC06D61" wp14:editId="27710071">
            <wp:simplePos x="0" y="0"/>
            <wp:positionH relativeFrom="column">
              <wp:posOffset>19050</wp:posOffset>
            </wp:positionH>
            <wp:positionV relativeFrom="paragraph">
              <wp:posOffset>-212725</wp:posOffset>
            </wp:positionV>
            <wp:extent cx="812800" cy="241300"/>
            <wp:effectExtent l="0" t="0" r="6350" b="6350"/>
            <wp:wrapNone/>
            <wp:docPr id="5206"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 name="図 5206"/>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2800" cy="241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57AFB">
        <w:rPr>
          <w:rFonts w:ascii="BIZ UDゴシック" w:eastAsia="BIZ UDゴシック" w:hAnsi="BIZ UDゴシック" w:hint="eastAsia"/>
          <w:noProof/>
          <w:lang w:val="ja-JP"/>
        </w:rPr>
        <mc:AlternateContent>
          <mc:Choice Requires="wps">
            <w:drawing>
              <wp:anchor distT="0" distB="0" distL="114300" distR="114300" simplePos="0" relativeHeight="251753984" behindDoc="0" locked="0" layoutInCell="1" allowOverlap="1" wp14:anchorId="76E52F3E" wp14:editId="5152551C">
                <wp:simplePos x="0" y="0"/>
                <wp:positionH relativeFrom="column">
                  <wp:posOffset>4103370</wp:posOffset>
                </wp:positionH>
                <wp:positionV relativeFrom="paragraph">
                  <wp:posOffset>-180340</wp:posOffset>
                </wp:positionV>
                <wp:extent cx="2226945" cy="237490"/>
                <wp:effectExtent l="0" t="0" r="1905" b="10160"/>
                <wp:wrapNone/>
                <wp:docPr id="29" name="テキスト ボックス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6945" cy="237490"/>
                        </a:xfrm>
                        <a:prstGeom prst="rect">
                          <a:avLst/>
                        </a:prstGeom>
                        <a:noFill/>
                        <a:ln w="6350">
                          <a:noFill/>
                        </a:ln>
                        <a:effectLst/>
                      </wps:spPr>
                      <wps:txbx>
                        <w:txbxContent>
                          <w:p w14:paraId="1991AA48" w14:textId="77777777" w:rsidR="00AB3E55" w:rsidRPr="00632758" w:rsidRDefault="00AB3E55" w:rsidP="00AB3E55">
                            <w:pPr>
                              <w:spacing w:line="0" w:lineRule="atLeast"/>
                              <w:rPr>
                                <w:rFonts w:ascii="BIZ UDゴシック" w:eastAsia="BIZ UDゴシック" w:hAnsi="BIZ UDゴシック"/>
                                <w:bCs/>
                                <w:color w:val="001414"/>
                                <w:sz w:val="22"/>
                                <w:szCs w:val="22"/>
                              </w:rPr>
                            </w:pPr>
                            <w:r w:rsidRPr="00632758">
                              <w:rPr>
                                <w:rFonts w:ascii="BIZ UDゴシック" w:eastAsia="BIZ UDゴシック" w:hAnsi="BIZ UDゴシック" w:hint="eastAsia"/>
                                <w:bCs/>
                                <w:color w:val="001414"/>
                                <w:sz w:val="20"/>
                              </w:rPr>
                              <w:t>一般財団法人</w:t>
                            </w:r>
                            <w:r w:rsidRPr="00632758">
                              <w:rPr>
                                <w:rFonts w:ascii="BIZ UDゴシック" w:eastAsia="BIZ UDゴシック" w:hAnsi="BIZ UDゴシック"/>
                                <w:bCs/>
                                <w:color w:val="001414"/>
                              </w:rPr>
                              <w:t>三重県環境保全事業団</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52F3E" id="_x0000_t202" coordsize="21600,21600" o:spt="202" path="m,l,21600r21600,l21600,xe">
                <v:stroke joinstyle="miter"/>
                <v:path gradientshapeok="t" o:connecttype="rect"/>
              </v:shapetype>
              <v:shape id="テキスト ボックス 29" o:spid="_x0000_s1026" type="#_x0000_t202" style="position:absolute;left:0;text-align:left;margin-left:323.1pt;margin-top:-14.2pt;width:175.35pt;height:18.7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" filled="f" stroked="f" strokeweight=".5pt">
                <v:textbox inset="0,0,0,0">
                  <w:txbxContent>
                    <w:p w14:paraId="1991AA48" w14:textId="77777777" w:rsidR="00AB3E55" w:rsidRPr="00632758" w:rsidRDefault="00AB3E55" w:rsidP="00AB3E55">
                      <w:pPr>
                        <w:spacing w:line="0" w:lineRule="atLeast"/>
                        <w:rPr>
                          <w:rFonts w:ascii="BIZ UDゴシック" w:eastAsia="BIZ UDゴシック" w:hAnsi="BIZ UDゴシック"/>
                          <w:bCs/>
                          <w:color w:val="001414"/>
                          <w:sz w:val="22"/>
                          <w:szCs w:val="22"/>
                        </w:rPr>
                      </w:pPr>
                      <w:r w:rsidRPr="00632758">
                        <w:rPr>
                          <w:rFonts w:ascii="BIZ UDゴシック" w:eastAsia="BIZ UDゴシック" w:hAnsi="BIZ UDゴシック" w:hint="eastAsia"/>
                          <w:bCs/>
                          <w:color w:val="001414"/>
                          <w:sz w:val="20"/>
                        </w:rPr>
                        <w:t>一般財団法人</w:t>
                      </w:r>
                      <w:r w:rsidRPr="00632758">
                        <w:rPr>
                          <w:rFonts w:ascii="BIZ UDゴシック" w:eastAsia="BIZ UDゴシック" w:hAnsi="BIZ UDゴシック"/>
                          <w:bCs/>
                          <w:color w:val="001414"/>
                        </w:rPr>
                        <w:t>三重県環境保全事業団</w:t>
                      </w:r>
                    </w:p>
                  </w:txbxContent>
                </v:textbox>
              </v:shape>
            </w:pict>
          </mc:Fallback>
        </mc:AlternateContent>
      </w:r>
      <w:r>
        <w:rPr>
          <w:rFonts w:ascii="BIZ UDゴシック" w:eastAsia="BIZ UDゴシック" w:hAnsi="BIZ UDゴシック" w:hint="eastAsia"/>
          <w:noProof/>
          <w:lang w:val="ja-JP"/>
        </w:rPr>
        <mc:AlternateContent>
          <mc:Choice Requires="wps">
            <w:drawing>
              <wp:anchor distT="0" distB="0" distL="114300" distR="114300" simplePos="0" relativeHeight="251756032" behindDoc="0" locked="0" layoutInCell="1" allowOverlap="1" wp14:anchorId="5E97E91D" wp14:editId="04D6E47E">
                <wp:simplePos x="0" y="0"/>
                <wp:positionH relativeFrom="column">
                  <wp:posOffset>74930</wp:posOffset>
                </wp:positionH>
                <wp:positionV relativeFrom="paragraph">
                  <wp:posOffset>274320</wp:posOffset>
                </wp:positionV>
                <wp:extent cx="6250305" cy="323215"/>
                <wp:effectExtent l="19050" t="19050" r="55245" b="57785"/>
                <wp:wrapNone/>
                <wp:docPr id="2" name="フリーフォーム: 図形 2"/>
                <wp:cNvGraphicFramePr/>
                <a:graphic xmlns:a="http://schemas.openxmlformats.org/drawingml/2006/main">
                  <a:graphicData uri="http://schemas.microsoft.com/office/word/2010/wordprocessingShape">
                    <wps:wsp>
                      <wps:cNvSpPr/>
                      <wps:spPr>
                        <a:xfrm rot="10800000">
                          <a:off x="0" y="0"/>
                          <a:ext cx="6250305" cy="323215"/>
                        </a:xfrm>
                        <a:custGeom>
                          <a:avLst/>
                          <a:gdLst>
                            <a:gd name="connsiteX0" fmla="*/ 0 w 6153968"/>
                            <a:gd name="connsiteY0" fmla="*/ 0 h 465615"/>
                            <a:gd name="connsiteX1" fmla="*/ 6153968 w 6153968"/>
                            <a:gd name="connsiteY1" fmla="*/ 11220 h 465615"/>
                            <a:gd name="connsiteX2" fmla="*/ 6153968 w 6153968"/>
                            <a:gd name="connsiteY2" fmla="*/ 465615 h 465615"/>
                            <a:gd name="connsiteX0" fmla="*/ 0 w 6153968"/>
                            <a:gd name="connsiteY0" fmla="*/ 0 h 465615"/>
                            <a:gd name="connsiteX1" fmla="*/ 6153968 w 6153968"/>
                            <a:gd name="connsiteY1" fmla="*/ 0 h 465615"/>
                            <a:gd name="connsiteX2" fmla="*/ 6153968 w 6153968"/>
                            <a:gd name="connsiteY2" fmla="*/ 465615 h 465615"/>
                            <a:gd name="connsiteX0" fmla="*/ 0 w 6153968"/>
                            <a:gd name="connsiteY0" fmla="*/ 0 h 465615"/>
                            <a:gd name="connsiteX1" fmla="*/ 6148144 w 6153968"/>
                            <a:gd name="connsiteY1" fmla="*/ 0 h 465615"/>
                            <a:gd name="connsiteX2" fmla="*/ 6153968 w 6153968"/>
                            <a:gd name="connsiteY2" fmla="*/ 465615 h 465615"/>
                            <a:gd name="connsiteX0" fmla="*/ 0 w 6148410"/>
                            <a:gd name="connsiteY0" fmla="*/ 0 h 465615"/>
                            <a:gd name="connsiteX1" fmla="*/ 6148144 w 6148410"/>
                            <a:gd name="connsiteY1" fmla="*/ 0 h 465615"/>
                            <a:gd name="connsiteX2" fmla="*/ 6142647 w 6148410"/>
                            <a:gd name="connsiteY2" fmla="*/ 465615 h 465615"/>
                            <a:gd name="connsiteX0" fmla="*/ 0 w 6148144"/>
                            <a:gd name="connsiteY0" fmla="*/ 0 h 465615"/>
                            <a:gd name="connsiteX1" fmla="*/ 6148144 w 6148144"/>
                            <a:gd name="connsiteY1" fmla="*/ 0 h 465615"/>
                            <a:gd name="connsiteX2" fmla="*/ 6142647 w 6148144"/>
                            <a:gd name="connsiteY2" fmla="*/ 465615 h 465615"/>
                            <a:gd name="connsiteX0" fmla="*/ 0 w 6148144"/>
                            <a:gd name="connsiteY0" fmla="*/ 0 h 465615"/>
                            <a:gd name="connsiteX1" fmla="*/ 6148144 w 6148144"/>
                            <a:gd name="connsiteY1" fmla="*/ 0 h 465615"/>
                            <a:gd name="connsiteX2" fmla="*/ 6142647 w 6148144"/>
                            <a:gd name="connsiteY2" fmla="*/ 465615 h 465615"/>
                            <a:gd name="connsiteX0" fmla="*/ 0 w 6149144"/>
                            <a:gd name="connsiteY0" fmla="*/ 0 h 465615"/>
                            <a:gd name="connsiteX1" fmla="*/ 6148144 w 6149144"/>
                            <a:gd name="connsiteY1" fmla="*/ 0 h 465615"/>
                            <a:gd name="connsiteX2" fmla="*/ 6148670 w 6149144"/>
                            <a:gd name="connsiteY2" fmla="*/ 465615 h 465615"/>
                            <a:gd name="connsiteX0" fmla="*/ 0 w 6148144"/>
                            <a:gd name="connsiteY0" fmla="*/ 0 h 465615"/>
                            <a:gd name="connsiteX1" fmla="*/ 6148144 w 6148144"/>
                            <a:gd name="connsiteY1" fmla="*/ 0 h 465615"/>
                            <a:gd name="connsiteX2" fmla="*/ 6143537 w 6148144"/>
                            <a:gd name="connsiteY2" fmla="*/ 465615 h 465615"/>
                            <a:gd name="connsiteX0" fmla="*/ 0 w 6148672"/>
                            <a:gd name="connsiteY0" fmla="*/ 0 h 465615"/>
                            <a:gd name="connsiteX1" fmla="*/ 6148144 w 6148672"/>
                            <a:gd name="connsiteY1" fmla="*/ 0 h 465615"/>
                            <a:gd name="connsiteX2" fmla="*/ 6148144 w 6148672"/>
                            <a:gd name="connsiteY2" fmla="*/ 465615 h 465615"/>
                            <a:gd name="connsiteX0" fmla="*/ 0 w 6149146"/>
                            <a:gd name="connsiteY0" fmla="*/ 0 h 299240"/>
                            <a:gd name="connsiteX1" fmla="*/ 6148144 w 6149146"/>
                            <a:gd name="connsiteY1" fmla="*/ 0 h 299240"/>
                            <a:gd name="connsiteX2" fmla="*/ 6148672 w 6149146"/>
                            <a:gd name="connsiteY2" fmla="*/ 299240 h 299240"/>
                          </a:gdLst>
                          <a:ahLst/>
                          <a:cxnLst>
                            <a:cxn ang="0">
                              <a:pos x="connsiteX0" y="connsiteY0"/>
                            </a:cxn>
                            <a:cxn ang="0">
                              <a:pos x="connsiteX1" y="connsiteY1"/>
                            </a:cxn>
                            <a:cxn ang="0">
                              <a:pos x="connsiteX2" y="connsiteY2"/>
                            </a:cxn>
                          </a:cxnLst>
                          <a:rect l="l" t="t" r="r" b="b"/>
                          <a:pathLst>
                            <a:path w="6149146" h="299240">
                              <a:moveTo>
                                <a:pt x="0" y="0"/>
                              </a:moveTo>
                              <a:lnTo>
                                <a:pt x="6148144" y="0"/>
                              </a:lnTo>
                              <a:cubicBezTo>
                                <a:pt x="6146312" y="155205"/>
                                <a:pt x="6150504" y="144035"/>
                                <a:pt x="6148672" y="299240"/>
                              </a:cubicBezTo>
                            </a:path>
                          </a:pathLst>
                        </a:custGeom>
                        <a:noFill/>
                        <a:ln w="25400" cap="rnd" algn="ctr">
                          <a:gradFill flip="none" rotWithShape="1">
                            <a:gsLst>
                              <a:gs pos="0">
                                <a:schemeClr val="bg1">
                                  <a:alpha val="40000"/>
                                </a:schemeClr>
                              </a:gs>
                              <a:gs pos="16000">
                                <a:srgbClr val="43FFFB"/>
                              </a:gs>
                              <a:gs pos="65000">
                                <a:srgbClr val="00B0AC"/>
                              </a:gs>
                              <a:gs pos="100000">
                                <a:srgbClr val="008080"/>
                              </a:gs>
                            </a:gsLst>
                            <a:lin ang="10800000" scaled="1"/>
                            <a:tileRect/>
                          </a:gradFill>
                          <a:round/>
                          <a:headEnd/>
                          <a:tailEnd/>
                        </a:ln>
                        <a:effectLst>
                          <a:outerShdw blurRad="25400" dist="12700" dir="2700000" algn="tl" rotWithShape="0">
                            <a:srgbClr val="327BC4">
                              <a:alpha val="40000"/>
                            </a:srgbClr>
                          </a:outerShdw>
                        </a:effectLst>
                      </wps:spPr>
                      <wps:bodyPr rot="0" spcFirstLastPara="0" vertOverflow="overflow" horzOverflow="overflow" vert="horz" wrap="square" lIns="36000" tIns="0" rIns="3600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1091B" id="フリーフォーム: 図形 2" o:spid="_x0000_s1026" style="position:absolute;left:0;text-align:left;margin-left:5.9pt;margin-top:21.6pt;width:492.15pt;height:25.45pt;rotation:180;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149146,29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" path="m,l6148144,v-1832,155205,2360,144035,528,299240e" filled="f" strokeweight="2pt">
                <v:stroke endcap="round"/>
                <v:shadow on="t" color="#327bc4" opacity="26214f" origin="-.5,-.5" offset=".24944mm,.24944mm"/>
                <v:path arrowok="t" o:connecttype="custom" o:connectlocs="0,0;6249287,0;6249823,323215" o:connectangles="0,0,0"/>
              </v:shape>
            </w:pict>
          </mc:Fallback>
        </mc:AlternateContent>
      </w:r>
      <w:r>
        <w:rPr>
          <w:rFonts w:ascii="BIZ UDゴシック" w:eastAsia="BIZ UDゴシック" w:hAnsi="BIZ UDゴシック" w:hint="eastAsia"/>
          <w:noProof/>
          <w:lang w:val="ja-JP"/>
        </w:rPr>
        <mc:AlternateContent>
          <mc:Choice Requires="wps">
            <w:drawing>
              <wp:anchor distT="0" distB="0" distL="114300" distR="114300" simplePos="0" relativeHeight="251751936" behindDoc="0" locked="0" layoutInCell="1" allowOverlap="1" wp14:anchorId="430858EA" wp14:editId="3247EA1E">
                <wp:simplePos x="0" y="0"/>
                <wp:positionH relativeFrom="column">
                  <wp:posOffset>72390</wp:posOffset>
                </wp:positionH>
                <wp:positionV relativeFrom="paragraph">
                  <wp:posOffset>92710</wp:posOffset>
                </wp:positionV>
                <wp:extent cx="6250305" cy="502920"/>
                <wp:effectExtent l="19050" t="19050" r="55245" b="49530"/>
                <wp:wrapNone/>
                <wp:docPr id="1" name="フリーフォーム: 図形 1"/>
                <wp:cNvGraphicFramePr/>
                <a:graphic xmlns:a="http://schemas.openxmlformats.org/drawingml/2006/main">
                  <a:graphicData uri="http://schemas.microsoft.com/office/word/2010/wordprocessingShape">
                    <wps:wsp>
                      <wps:cNvSpPr/>
                      <wps:spPr>
                        <a:xfrm>
                          <a:off x="0" y="0"/>
                          <a:ext cx="6250305" cy="502920"/>
                        </a:xfrm>
                        <a:custGeom>
                          <a:avLst/>
                          <a:gdLst>
                            <a:gd name="connsiteX0" fmla="*/ 0 w 6153968"/>
                            <a:gd name="connsiteY0" fmla="*/ 0 h 465615"/>
                            <a:gd name="connsiteX1" fmla="*/ 6153968 w 6153968"/>
                            <a:gd name="connsiteY1" fmla="*/ 11220 h 465615"/>
                            <a:gd name="connsiteX2" fmla="*/ 6153968 w 6153968"/>
                            <a:gd name="connsiteY2" fmla="*/ 465615 h 465615"/>
                            <a:gd name="connsiteX0" fmla="*/ 0 w 6153968"/>
                            <a:gd name="connsiteY0" fmla="*/ 0 h 465615"/>
                            <a:gd name="connsiteX1" fmla="*/ 6153968 w 6153968"/>
                            <a:gd name="connsiteY1" fmla="*/ 0 h 465615"/>
                            <a:gd name="connsiteX2" fmla="*/ 6153968 w 6153968"/>
                            <a:gd name="connsiteY2" fmla="*/ 465615 h 465615"/>
                            <a:gd name="connsiteX0" fmla="*/ 0 w 6153968"/>
                            <a:gd name="connsiteY0" fmla="*/ 0 h 465615"/>
                            <a:gd name="connsiteX1" fmla="*/ 6148144 w 6153968"/>
                            <a:gd name="connsiteY1" fmla="*/ 0 h 465615"/>
                            <a:gd name="connsiteX2" fmla="*/ 6153968 w 6153968"/>
                            <a:gd name="connsiteY2" fmla="*/ 465615 h 465615"/>
                            <a:gd name="connsiteX0" fmla="*/ 0 w 6148410"/>
                            <a:gd name="connsiteY0" fmla="*/ 0 h 465615"/>
                            <a:gd name="connsiteX1" fmla="*/ 6148144 w 6148410"/>
                            <a:gd name="connsiteY1" fmla="*/ 0 h 465615"/>
                            <a:gd name="connsiteX2" fmla="*/ 6142647 w 6148410"/>
                            <a:gd name="connsiteY2" fmla="*/ 465615 h 465615"/>
                            <a:gd name="connsiteX0" fmla="*/ 0 w 6148144"/>
                            <a:gd name="connsiteY0" fmla="*/ 0 h 465615"/>
                            <a:gd name="connsiteX1" fmla="*/ 6148144 w 6148144"/>
                            <a:gd name="connsiteY1" fmla="*/ 0 h 465615"/>
                            <a:gd name="connsiteX2" fmla="*/ 6142647 w 6148144"/>
                            <a:gd name="connsiteY2" fmla="*/ 465615 h 465615"/>
                            <a:gd name="connsiteX0" fmla="*/ 0 w 6148144"/>
                            <a:gd name="connsiteY0" fmla="*/ 0 h 465615"/>
                            <a:gd name="connsiteX1" fmla="*/ 6148144 w 6148144"/>
                            <a:gd name="connsiteY1" fmla="*/ 0 h 465615"/>
                            <a:gd name="connsiteX2" fmla="*/ 6142647 w 6148144"/>
                            <a:gd name="connsiteY2" fmla="*/ 465615 h 465615"/>
                            <a:gd name="connsiteX0" fmla="*/ 0 w 6149144"/>
                            <a:gd name="connsiteY0" fmla="*/ 0 h 465615"/>
                            <a:gd name="connsiteX1" fmla="*/ 6148144 w 6149144"/>
                            <a:gd name="connsiteY1" fmla="*/ 0 h 465615"/>
                            <a:gd name="connsiteX2" fmla="*/ 6148670 w 6149144"/>
                            <a:gd name="connsiteY2" fmla="*/ 465615 h 465615"/>
                            <a:gd name="connsiteX0" fmla="*/ 0 w 6148144"/>
                            <a:gd name="connsiteY0" fmla="*/ 0 h 465615"/>
                            <a:gd name="connsiteX1" fmla="*/ 6148144 w 6148144"/>
                            <a:gd name="connsiteY1" fmla="*/ 0 h 465615"/>
                            <a:gd name="connsiteX2" fmla="*/ 6143537 w 6148144"/>
                            <a:gd name="connsiteY2" fmla="*/ 465615 h 465615"/>
                            <a:gd name="connsiteX0" fmla="*/ 0 w 6148672"/>
                            <a:gd name="connsiteY0" fmla="*/ 0 h 465615"/>
                            <a:gd name="connsiteX1" fmla="*/ 6148144 w 6148672"/>
                            <a:gd name="connsiteY1" fmla="*/ 0 h 465615"/>
                            <a:gd name="connsiteX2" fmla="*/ 6148144 w 6148672"/>
                            <a:gd name="connsiteY2" fmla="*/ 465615 h 465615"/>
                          </a:gdLst>
                          <a:ahLst/>
                          <a:cxnLst>
                            <a:cxn ang="0">
                              <a:pos x="connsiteX0" y="connsiteY0"/>
                            </a:cxn>
                            <a:cxn ang="0">
                              <a:pos x="connsiteX1" y="connsiteY1"/>
                            </a:cxn>
                            <a:cxn ang="0">
                              <a:pos x="connsiteX2" y="connsiteY2"/>
                            </a:cxn>
                          </a:cxnLst>
                          <a:rect l="l" t="t" r="r" b="b"/>
                          <a:pathLst>
                            <a:path w="6148672" h="465615">
                              <a:moveTo>
                                <a:pt x="0" y="0"/>
                              </a:moveTo>
                              <a:lnTo>
                                <a:pt x="6148144" y="0"/>
                              </a:lnTo>
                              <a:cubicBezTo>
                                <a:pt x="6146312" y="155205"/>
                                <a:pt x="6149976" y="310410"/>
                                <a:pt x="6148144" y="465615"/>
                              </a:cubicBezTo>
                            </a:path>
                          </a:pathLst>
                        </a:custGeom>
                        <a:noFill/>
                        <a:ln w="25400" algn="ctr">
                          <a:gradFill flip="none" rotWithShape="1">
                            <a:gsLst>
                              <a:gs pos="0">
                                <a:srgbClr val="4472C4">
                                  <a:lumMod val="5000"/>
                                  <a:lumOff val="95000"/>
                                </a:srgbClr>
                              </a:gs>
                              <a:gs pos="50000">
                                <a:srgbClr val="43FFFB"/>
                              </a:gs>
                              <a:gs pos="83000">
                                <a:srgbClr val="00B0AC"/>
                              </a:gs>
                              <a:gs pos="100000">
                                <a:srgbClr val="008080"/>
                              </a:gs>
                            </a:gsLst>
                            <a:lin ang="0" scaled="0"/>
                            <a:tileRect/>
                          </a:gradFill>
                          <a:round/>
                          <a:headEnd/>
                          <a:tailEnd/>
                        </a:ln>
                        <a:effectLst>
                          <a:outerShdw blurRad="25400" dist="12700" dir="2700000" algn="tl" rotWithShape="0">
                            <a:srgbClr val="327BC4">
                              <a:alpha val="40000"/>
                            </a:srgbClr>
                          </a:outerShdw>
                        </a:effectLst>
                      </wps:spPr>
                      <wps:bodyPr rot="0" spcFirstLastPara="0" vertOverflow="overflow" horzOverflow="overflow" vert="horz" wrap="square" lIns="36000" tIns="0" rIns="3600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CA4D9" id="フリーフォーム: 図形 1" o:spid="_x0000_s1026" style="position:absolute;left:0;text-align:left;margin-left:5.7pt;margin-top:7.3pt;width:492.15pt;height:39.6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148672,465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" path="m,l6148144,v-1832,155205,1832,310410,,465615e" filled="f" strokeweight="2pt">
                <v:shadow on="t" color="#327bc4" opacity="26214f" origin="-.5,-.5" offset=".24944mm,.24944mm"/>
                <v:path arrowok="t" o:connecttype="custom" o:connectlocs="0,0;6249768,0;6249768,502920" o:connectangles="0,0,0"/>
              </v:shape>
            </w:pict>
          </mc:Fallback>
        </mc:AlternateContent>
      </w:r>
      <w:r w:rsidRPr="00D57AFB">
        <w:rPr>
          <w:rFonts w:ascii="BIZ UDゴシック" w:eastAsia="BIZ UDゴシック" w:hAnsi="BIZ UDゴシック" w:hint="eastAsia"/>
          <w:noProof/>
        </w:rPr>
        <mc:AlternateContent>
          <mc:Choice Requires="wps">
            <w:drawing>
              <wp:anchor distT="0" distB="0" distL="114300" distR="114300" simplePos="0" relativeHeight="251752960" behindDoc="0" locked="0" layoutInCell="1" allowOverlap="1" wp14:anchorId="0BED43F6" wp14:editId="2854FDA6">
                <wp:simplePos x="0" y="0"/>
                <wp:positionH relativeFrom="column">
                  <wp:posOffset>18414</wp:posOffset>
                </wp:positionH>
                <wp:positionV relativeFrom="paragraph">
                  <wp:posOffset>27940</wp:posOffset>
                </wp:positionV>
                <wp:extent cx="6240145" cy="503555"/>
                <wp:effectExtent l="0" t="0" r="8255" b="0"/>
                <wp:wrapNone/>
                <wp:docPr id="5" name="正方形/長方形 5"/>
                <wp:cNvGraphicFramePr/>
                <a:graphic xmlns:a="http://schemas.openxmlformats.org/drawingml/2006/main">
                  <a:graphicData uri="http://schemas.microsoft.com/office/word/2010/wordprocessingShape">
                    <wps:wsp>
                      <wps:cNvSpPr/>
                      <wps:spPr>
                        <a:xfrm>
                          <a:off x="0" y="0"/>
                          <a:ext cx="6240145" cy="503555"/>
                        </a:xfrm>
                        <a:prstGeom prst="rect">
                          <a:avLst/>
                        </a:prstGeom>
                        <a:gradFill flip="none" rotWithShape="1">
                          <a:gsLst>
                            <a:gs pos="54000">
                              <a:srgbClr val="00ACA8">
                                <a:alpha val="90000"/>
                              </a:srgbClr>
                            </a:gs>
                            <a:gs pos="0">
                              <a:srgbClr val="008080"/>
                            </a:gs>
                            <a:gs pos="80000">
                              <a:srgbClr val="00C8C3">
                                <a:alpha val="80000"/>
                              </a:srgbClr>
                            </a:gs>
                            <a:gs pos="100000">
                              <a:sysClr val="window" lastClr="FFFFFF">
                                <a:alpha val="70000"/>
                              </a:sysClr>
                            </a:gs>
                          </a:gsLst>
                          <a:lin ang="0" scaled="1"/>
                          <a:tileRect/>
                        </a:gradFill>
                        <a:ln w="9525">
                          <a:noFill/>
                          <a:miter lim="800000"/>
                          <a:headEnd/>
                          <a:tailEnd/>
                        </a:ln>
                      </wps:spPr>
                      <wps:txbx>
                        <w:txbxContent>
                          <w:p w14:paraId="043E55AA" w14:textId="77777777" w:rsidR="00AB3E55" w:rsidRPr="00DB4CF3" w:rsidRDefault="00AB3E55" w:rsidP="00AB3E55">
                            <w:pPr>
                              <w:spacing w:line="0" w:lineRule="atLeast"/>
                              <w:jc w:val="center"/>
                              <w:rPr>
                                <w:rFonts w:ascii="HGS創英角ｺﾞｼｯｸUB" w:eastAsia="HGS創英角ｺﾞｼｯｸUB" w:hAnsi="HGS創英角ｺﾞｼｯｸUB"/>
                                <w:color w:val="FFFFFF" w:themeColor="background1"/>
                                <w:spacing w:val="75"/>
                                <w:sz w:val="44"/>
                                <w:szCs w:val="44"/>
                                <w14:shadow w14:blurRad="50800" w14:dist="38100" w14:dir="2700000" w14:sx="100000" w14:sy="100000" w14:kx="0" w14:ky="0" w14:algn="tl">
                                  <w14:srgbClr w14:val="000000">
                                    <w14:alpha w14:val="60000"/>
                                  </w14:srgbClr>
                                </w14:shadow>
                              </w:rPr>
                            </w:pPr>
                            <w:r w:rsidRPr="00AB3E55">
                              <w:rPr>
                                <w:rFonts w:ascii="HGS創英角ｺﾞｼｯｸUB" w:eastAsia="HGS創英角ｺﾞｼｯｸUB" w:hAnsi="HGS創英角ｺﾞｼｯｸUB" w:hint="eastAsia"/>
                                <w:color w:val="FFFFFF" w:themeColor="background1"/>
                                <w:spacing w:val="150"/>
                                <w:sz w:val="44"/>
                                <w:szCs w:val="44"/>
                                <w:fitText w:val="6345" w:id="-1312554752"/>
                                <w14:shadow w14:blurRad="50800" w14:dist="38100" w14:dir="2700000" w14:sx="100000" w14:sy="100000" w14:kx="0" w14:ky="0" w14:algn="tl">
                                  <w14:srgbClr w14:val="000000">
                                    <w14:alpha w14:val="60000"/>
                                  </w14:srgbClr>
                                </w14:shadow>
                              </w:rPr>
                              <w:t>環境法令の解説セミナ</w:t>
                            </w:r>
                            <w:r w:rsidRPr="00AB3E55">
                              <w:rPr>
                                <w:rFonts w:ascii="HGS創英角ｺﾞｼｯｸUB" w:eastAsia="HGS創英角ｺﾞｼｯｸUB" w:hAnsi="HGS創英角ｺﾞｼｯｸUB" w:hint="eastAsia"/>
                                <w:color w:val="FFFFFF" w:themeColor="background1"/>
                                <w:spacing w:val="5"/>
                                <w:sz w:val="44"/>
                                <w:szCs w:val="44"/>
                                <w:fitText w:val="6345" w:id="-1312554752"/>
                                <w14:shadow w14:blurRad="50800" w14:dist="38100" w14:dir="2700000" w14:sx="100000" w14:sy="100000" w14:kx="0" w14:ky="0" w14:algn="tl">
                                  <w14:srgbClr w14:val="000000">
                                    <w14:alpha w14:val="60000"/>
                                  </w14:srgbClr>
                                </w14:shadow>
                              </w:rPr>
                              <w:t>ー</w:t>
                            </w:r>
                          </w:p>
                          <w:p w14:paraId="66691580" w14:textId="77777777" w:rsidR="00AB3E55" w:rsidRPr="00954F6B" w:rsidRDefault="00AB3E55" w:rsidP="00AB3E55">
                            <w:pPr>
                              <w:jc w:val="center"/>
                            </w:pPr>
                          </w:p>
                        </w:txbxContent>
                      </wps:txbx>
                      <wps:bodyPr rot="0" spcFirstLastPara="0" vertOverflow="overflow" horzOverflow="overflow" vert="horz" wrap="square" lIns="74295" tIns="3600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D43F6" id="正方形/長方形 5" o:spid="_x0000_s1027" style="position:absolute;left:0;text-align:left;margin-left:1.45pt;margin-top:2.2pt;width:491.35pt;height:39.6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" fillcolor="teal" stroked="f">
                <v:fill opacity="45875f" color2="window" rotate="t" angle="90" colors="0 teal;35389f #00aca8;52429f #00c8c3;1 window" focus="100%" type="gradient"/>
                <v:textbox inset="5.85pt,1mm,5.85pt,.7pt">
                  <w:txbxContent>
                    <w:p w14:paraId="043E55AA" w14:textId="77777777" w:rsidR="00AB3E55" w:rsidRPr="00DB4CF3" w:rsidRDefault="00AB3E55" w:rsidP="00AB3E55">
                      <w:pPr>
                        <w:spacing w:line="0" w:lineRule="atLeast"/>
                        <w:jc w:val="center"/>
                        <w:rPr>
                          <w:rFonts w:ascii="HGS創英角ｺﾞｼｯｸUB" w:eastAsia="HGS創英角ｺﾞｼｯｸUB" w:hAnsi="HGS創英角ｺﾞｼｯｸUB"/>
                          <w:color w:val="FFFFFF" w:themeColor="background1"/>
                          <w:spacing w:val="75"/>
                          <w:sz w:val="44"/>
                          <w:szCs w:val="44"/>
                          <w14:shadow w14:blurRad="50800" w14:dist="38100" w14:dir="2700000" w14:sx="100000" w14:sy="100000" w14:kx="0" w14:ky="0" w14:algn="tl">
                            <w14:srgbClr w14:val="000000">
                              <w14:alpha w14:val="60000"/>
                            </w14:srgbClr>
                          </w14:shadow>
                        </w:rPr>
                      </w:pPr>
                      <w:r w:rsidRPr="00AB3E55">
                        <w:rPr>
                          <w:rFonts w:ascii="HGS創英角ｺﾞｼｯｸUB" w:eastAsia="HGS創英角ｺﾞｼｯｸUB" w:hAnsi="HGS創英角ｺﾞｼｯｸUB" w:hint="eastAsia"/>
                          <w:color w:val="FFFFFF" w:themeColor="background1"/>
                          <w:spacing w:val="150"/>
                          <w:sz w:val="44"/>
                          <w:szCs w:val="44"/>
                          <w:fitText w:val="6345" w:id="-1312554752"/>
                          <w14:shadow w14:blurRad="50800" w14:dist="38100" w14:dir="2700000" w14:sx="100000" w14:sy="100000" w14:kx="0" w14:ky="0" w14:algn="tl">
                            <w14:srgbClr w14:val="000000">
                              <w14:alpha w14:val="60000"/>
                            </w14:srgbClr>
                          </w14:shadow>
                        </w:rPr>
                        <w:t>環境法令の解説セミナ</w:t>
                      </w:r>
                      <w:r w:rsidRPr="00AB3E55">
                        <w:rPr>
                          <w:rFonts w:ascii="HGS創英角ｺﾞｼｯｸUB" w:eastAsia="HGS創英角ｺﾞｼｯｸUB" w:hAnsi="HGS創英角ｺﾞｼｯｸUB" w:hint="eastAsia"/>
                          <w:color w:val="FFFFFF" w:themeColor="background1"/>
                          <w:spacing w:val="5"/>
                          <w:sz w:val="44"/>
                          <w:szCs w:val="44"/>
                          <w:fitText w:val="6345" w:id="-1312554752"/>
                          <w14:shadow w14:blurRad="50800" w14:dist="38100" w14:dir="2700000" w14:sx="100000" w14:sy="100000" w14:kx="0" w14:ky="0" w14:algn="tl">
                            <w14:srgbClr w14:val="000000">
                              <w14:alpha w14:val="60000"/>
                            </w14:srgbClr>
                          </w14:shadow>
                        </w:rPr>
                        <w:t>ー</w:t>
                      </w:r>
                    </w:p>
                    <w:p w14:paraId="66691580" w14:textId="77777777" w:rsidR="00AB3E55" w:rsidRPr="00954F6B" w:rsidRDefault="00AB3E55" w:rsidP="00AB3E55">
                      <w:pPr>
                        <w:jc w:val="center"/>
                      </w:pPr>
                    </w:p>
                  </w:txbxContent>
                </v:textbox>
              </v:rect>
            </w:pict>
          </mc:Fallback>
        </mc:AlternateContent>
      </w:r>
    </w:p>
    <w:p w14:paraId="07107A38" w14:textId="77777777" w:rsidR="00AB3E55" w:rsidRPr="00D57AFB" w:rsidRDefault="00AB3E55" w:rsidP="00AB3E55">
      <w:pPr>
        <w:jc w:val="center"/>
        <w:rPr>
          <w:rFonts w:ascii="BIZ UDゴシック" w:eastAsia="BIZ UDゴシック" w:hAnsi="BIZ UDゴシック"/>
        </w:rPr>
      </w:pPr>
    </w:p>
    <w:p w14:paraId="1E2D5930" w14:textId="77777777" w:rsidR="00AB3E55" w:rsidRPr="00632758" w:rsidRDefault="00AB3E55" w:rsidP="00AB3E55">
      <w:pPr>
        <w:spacing w:beforeLines="20" w:before="72"/>
        <w:ind w:firstLineChars="100" w:firstLine="193"/>
        <w:rPr>
          <w:rFonts w:ascii="BIZ UDゴシック" w:eastAsia="BIZ UDゴシック" w:hAnsi="BIZ UDゴシック"/>
          <w:color w:val="001414"/>
        </w:rPr>
      </w:pPr>
      <w:r w:rsidRPr="00632758">
        <w:rPr>
          <w:rFonts w:ascii="BIZ UDゴシック" w:eastAsia="BIZ UDゴシック" w:hAnsi="BIZ UDゴシック"/>
          <w:color w:val="001414"/>
        </w:rPr>
        <w:t>ISO14001では環境関連法令</w:t>
      </w:r>
      <w:r w:rsidRPr="00632758">
        <w:rPr>
          <w:rFonts w:ascii="BIZ UDゴシック" w:eastAsia="BIZ UDゴシック" w:hAnsi="BIZ UDゴシック" w:hint="eastAsia"/>
          <w:color w:val="001414"/>
        </w:rPr>
        <w:t>等</w:t>
      </w:r>
      <w:r w:rsidRPr="00632758">
        <w:rPr>
          <w:rFonts w:ascii="BIZ UDゴシック" w:eastAsia="BIZ UDゴシック" w:hAnsi="BIZ UDゴシック"/>
          <w:color w:val="001414"/>
        </w:rPr>
        <w:t>の順守が求められています。しかし、法令は頻繁に改正されることもあり、常に</w:t>
      </w:r>
      <w:r w:rsidRPr="00632758">
        <w:rPr>
          <w:rFonts w:ascii="BIZ UDゴシック" w:eastAsia="BIZ UDゴシック" w:hAnsi="BIZ UDゴシック" w:hint="eastAsia"/>
          <w:color w:val="001414"/>
        </w:rPr>
        <w:t>法令の</w:t>
      </w:r>
      <w:r w:rsidRPr="00632758">
        <w:rPr>
          <w:rFonts w:ascii="BIZ UDゴシック" w:eastAsia="BIZ UDゴシック" w:hAnsi="BIZ UDゴシック"/>
          <w:color w:val="001414"/>
        </w:rPr>
        <w:t>最新情報を収集しマネジメントシステムに反映</w:t>
      </w:r>
      <w:r w:rsidRPr="00632758">
        <w:rPr>
          <w:rFonts w:ascii="BIZ UDゴシック" w:eastAsia="BIZ UDゴシック" w:hAnsi="BIZ UDゴシック" w:hint="eastAsia"/>
          <w:color w:val="001414"/>
        </w:rPr>
        <w:t>しておくことが大切です</w:t>
      </w:r>
      <w:r w:rsidRPr="00632758">
        <w:rPr>
          <w:rFonts w:ascii="BIZ UDゴシック" w:eastAsia="BIZ UDゴシック" w:hAnsi="BIZ UDゴシック"/>
          <w:color w:val="001414"/>
        </w:rPr>
        <w:t>。</w:t>
      </w:r>
    </w:p>
    <w:p w14:paraId="4CC34BAC" w14:textId="370BE485" w:rsidR="00AB3E55" w:rsidRPr="00632758" w:rsidRDefault="00AB3E55" w:rsidP="00AB3E55">
      <w:pPr>
        <w:ind w:firstLineChars="100" w:firstLine="193"/>
        <w:rPr>
          <w:rFonts w:ascii="BIZ UDゴシック" w:eastAsia="BIZ UDゴシック" w:hAnsi="BIZ UDゴシック"/>
          <w:color w:val="001414"/>
        </w:rPr>
      </w:pPr>
      <w:r w:rsidRPr="00632758">
        <w:rPr>
          <w:rFonts w:ascii="BIZ UDゴシック" w:eastAsia="BIZ UDゴシック" w:hAnsi="BIZ UDゴシック" w:hint="eastAsia"/>
          <w:color w:val="001414"/>
        </w:rPr>
        <w:t>本セミナーでは、環境関連法令の最新情報を中心に具体的な事例を織り込みながらわかりやすく解説いたします。この機会を是非ともご活用いただき、組織の法令順守にお役立てください。</w:t>
      </w:r>
    </w:p>
    <w:p w14:paraId="1BA4CFB1" w14:textId="1DC24E85" w:rsidR="00AB3E55" w:rsidRPr="00AB3E55" w:rsidRDefault="00AB3E55" w:rsidP="00AB3E55">
      <w:pPr>
        <w:rPr>
          <w:rFonts w:ascii="BIZ UDゴシック" w:eastAsia="BIZ UDゴシック" w:hAnsi="BIZ UDゴシック"/>
          <w:sz w:val="22"/>
          <w:szCs w:val="22"/>
        </w:rPr>
        <w:sectPr w:rsidR="00AB3E55" w:rsidRPr="00AB3E55" w:rsidSect="00BD1CE6">
          <w:pgSz w:w="11906" w:h="16838" w:code="9"/>
          <w:pgMar w:top="1021" w:right="1021" w:bottom="1021" w:left="1021" w:header="851" w:footer="992" w:gutter="0"/>
          <w:cols w:space="425"/>
          <w:docGrid w:type="linesAndChars" w:linePitch="360" w:charSpace="-3426"/>
        </w:sectPr>
      </w:pPr>
      <w:r>
        <w:rPr>
          <w:rFonts w:ascii="BIZ UDゴシック" w:eastAsia="BIZ UDゴシック" w:hAnsi="BIZ UDゴシック"/>
          <w:noProof/>
          <w:sz w:val="22"/>
          <w:szCs w:val="22"/>
        </w:rPr>
        <mc:AlternateContent>
          <mc:Choice Requires="wpg">
            <w:drawing>
              <wp:anchor distT="0" distB="0" distL="114300" distR="114300" simplePos="0" relativeHeight="251755008" behindDoc="0" locked="0" layoutInCell="1" allowOverlap="1" wp14:anchorId="5F939581" wp14:editId="3BDB6BA7">
                <wp:simplePos x="0" y="0"/>
                <wp:positionH relativeFrom="column">
                  <wp:posOffset>-38735</wp:posOffset>
                </wp:positionH>
                <wp:positionV relativeFrom="paragraph">
                  <wp:posOffset>58420</wp:posOffset>
                </wp:positionV>
                <wp:extent cx="6307506" cy="7813675"/>
                <wp:effectExtent l="19050" t="19050" r="55245" b="0"/>
                <wp:wrapNone/>
                <wp:docPr id="485473017" name="グループ化 1"/>
                <wp:cNvGraphicFramePr/>
                <a:graphic xmlns:a="http://schemas.openxmlformats.org/drawingml/2006/main">
                  <a:graphicData uri="http://schemas.microsoft.com/office/word/2010/wordprocessingGroup">
                    <wpg:wgp>
                      <wpg:cNvGrpSpPr/>
                      <wpg:grpSpPr>
                        <a:xfrm>
                          <a:off x="0" y="0"/>
                          <a:ext cx="6307506" cy="7813675"/>
                          <a:chOff x="0" y="0"/>
                          <a:chExt cx="6307506" cy="7813675"/>
                        </a:xfrm>
                      </wpg:grpSpPr>
                      <wpg:grpSp>
                        <wpg:cNvPr id="20" name="グループ化 20"/>
                        <wpg:cNvGrpSpPr/>
                        <wpg:grpSpPr>
                          <a:xfrm>
                            <a:off x="9525" y="4048125"/>
                            <a:ext cx="6287135" cy="2330450"/>
                            <a:chOff x="0" y="0"/>
                            <a:chExt cx="6287768" cy="2330261"/>
                          </a:xfrm>
                        </wpg:grpSpPr>
                        <wps:wsp>
                          <wps:cNvPr id="22" name="四角形: 角度付き 22"/>
                          <wps:cNvSpPr/>
                          <wps:spPr>
                            <a:xfrm>
                              <a:off x="19048" y="219057"/>
                              <a:ext cx="6268720" cy="2111204"/>
                            </a:xfrm>
                            <a:prstGeom prst="bevel">
                              <a:avLst>
                                <a:gd name="adj" fmla="val 1857"/>
                              </a:avLst>
                            </a:prstGeom>
                            <a:solidFill>
                              <a:sysClr val="window" lastClr="FFFFFF"/>
                            </a:solidFill>
                            <a:ln w="12700" algn="ctr">
                              <a:solidFill>
                                <a:srgbClr val="008080"/>
                              </a:solidFill>
                              <a:round/>
                              <a:headEnd/>
                              <a:tailEnd/>
                            </a:ln>
                            <a:effectLst>
                              <a:outerShdw blurRad="25400" dist="12700" dir="2700000" algn="tl" rotWithShape="0">
                                <a:srgbClr val="327BC4">
                                  <a:alpha val="40000"/>
                                </a:srgbClr>
                              </a:outerShdw>
                            </a:effectLst>
                          </wps:spPr>
                          <wps:txbx>
                            <w:txbxContent>
                              <w:p w14:paraId="0490BF68" w14:textId="77777777" w:rsidR="00AD63AB" w:rsidRPr="00AD63AB" w:rsidRDefault="00C912A0" w:rsidP="00AD63AB">
                                <w:pPr>
                                  <w:pStyle w:val="ac"/>
                                  <w:numPr>
                                    <w:ilvl w:val="0"/>
                                    <w:numId w:val="20"/>
                                  </w:numPr>
                                  <w:spacing w:beforeLines="20" w:before="72" w:line="0" w:lineRule="atLeast"/>
                                  <w:ind w:leftChars="100" w:left="613" w:rightChars="100" w:right="193"/>
                                  <w:rPr>
                                    <w:rFonts w:ascii="BIZ UDゴシック" w:eastAsia="BIZ UDゴシック" w:hAnsi="BIZ UDゴシック"/>
                                    <w:bCs/>
                                    <w:color w:val="001414"/>
                                    <w:sz w:val="24"/>
                                    <w:szCs w:val="24"/>
                                  </w:rPr>
                                </w:pPr>
                                <w:r>
                                  <w:rPr>
                                    <w:rFonts w:ascii="BIZ UDゴシック" w:eastAsia="BIZ UDゴシック" w:hAnsi="BIZ UDゴシック" w:hint="eastAsia"/>
                                    <w:bCs/>
                                    <w:color w:val="001414"/>
                                    <w:sz w:val="24"/>
                                    <w:szCs w:val="24"/>
                                  </w:rPr>
                                  <w:t>次頁</w:t>
                                </w:r>
                                <w:r w:rsidR="00AB3E55" w:rsidRPr="00632758">
                                  <w:rPr>
                                    <w:rFonts w:ascii="BIZ UDゴシック" w:eastAsia="BIZ UDゴシック" w:hAnsi="BIZ UDゴシック"/>
                                    <w:bCs/>
                                    <w:color w:val="001414"/>
                                    <w:sz w:val="24"/>
                                    <w:szCs w:val="24"/>
                                  </w:rPr>
                                  <w:t>の申込書に</w:t>
                                </w:r>
                                <w:r w:rsidR="00AD63AB" w:rsidRPr="00AD63AB">
                                  <w:rPr>
                                    <w:rFonts w:ascii="BIZ UDゴシック" w:eastAsia="BIZ UDゴシック" w:hAnsi="BIZ UDゴシック" w:hint="eastAsia"/>
                                    <w:bCs/>
                                    <w:color w:val="001414"/>
                                    <w:sz w:val="24"/>
                                    <w:szCs w:val="24"/>
                                  </w:rPr>
                                  <w:t>必要事項をご記入の上、FAXかメールでお申し込みください。</w:t>
                                </w:r>
                              </w:p>
                              <w:p w14:paraId="686AB8EC" w14:textId="2BC9AF4E" w:rsidR="00AB3E55" w:rsidRPr="00AD63AB" w:rsidRDefault="00AD63AB" w:rsidP="00AD63AB">
                                <w:pPr>
                                  <w:spacing w:line="0" w:lineRule="atLeast"/>
                                  <w:ind w:leftChars="300" w:left="580" w:rightChars="100" w:right="193"/>
                                  <w:rPr>
                                    <w:rFonts w:ascii="BIZ UDゴシック" w:eastAsia="BIZ UDゴシック" w:hAnsi="BIZ UDゴシック"/>
                                    <w:bCs/>
                                    <w:color w:val="001414"/>
                                    <w:sz w:val="24"/>
                                    <w:szCs w:val="24"/>
                                  </w:rPr>
                                </w:pPr>
                                <w:r w:rsidRPr="00AD63AB">
                                  <w:rPr>
                                    <w:rFonts w:ascii="BIZ UDゴシック" w:eastAsia="BIZ UDゴシック" w:hAnsi="BIZ UDゴシック" w:hint="eastAsia"/>
                                    <w:bCs/>
                                    <w:color w:val="001414"/>
                                    <w:sz w:val="24"/>
                                    <w:szCs w:val="24"/>
                                  </w:rPr>
                                  <w:t>また、オンラインでの申し込みも受け付けております。詳しくは、ホームページ(</w:t>
                                </w:r>
                                <w:hyperlink r:id="rId9" w:history="1">
                                  <w:r w:rsidRPr="00AD63AB">
                                    <w:rPr>
                                      <w:rStyle w:val="ab"/>
                                      <w:rFonts w:ascii="BIZ UDゴシック" w:eastAsia="BIZ UDゴシック" w:hAnsi="BIZ UDゴシック" w:hint="eastAsia"/>
                                      <w:bCs/>
                                      <w:sz w:val="24"/>
                                      <w:szCs w:val="24"/>
                                    </w:rPr>
                                    <w:t>https://www.mec.or.jp/index.php/seminer/</w:t>
                                  </w:r>
                                </w:hyperlink>
                                <w:r w:rsidRPr="00AD63AB">
                                  <w:rPr>
                                    <w:rFonts w:ascii="BIZ UDゴシック" w:eastAsia="BIZ UDゴシック" w:hAnsi="BIZ UDゴシック" w:hint="eastAsia"/>
                                    <w:bCs/>
                                    <w:color w:val="001414"/>
                                    <w:sz w:val="24"/>
                                    <w:szCs w:val="24"/>
                                  </w:rPr>
                                  <w:t>)をご覧ください。</w:t>
                                </w:r>
                              </w:p>
                              <w:p w14:paraId="61452560" w14:textId="77777777" w:rsidR="00AB3E55" w:rsidRPr="00632758" w:rsidRDefault="00AB3E55" w:rsidP="00AB3E55">
                                <w:pPr>
                                  <w:pStyle w:val="ac"/>
                                  <w:numPr>
                                    <w:ilvl w:val="0"/>
                                    <w:numId w:val="20"/>
                                  </w:numPr>
                                  <w:spacing w:beforeLines="20" w:before="72" w:line="0" w:lineRule="atLeast"/>
                                  <w:ind w:leftChars="100" w:left="613" w:rightChars="100" w:right="193"/>
                                  <w:rPr>
                                    <w:rFonts w:ascii="BIZ UDゴシック" w:eastAsia="BIZ UDゴシック" w:hAnsi="BIZ UDゴシック"/>
                                    <w:bCs/>
                                    <w:color w:val="001414"/>
                                    <w:sz w:val="24"/>
                                    <w:szCs w:val="24"/>
                                  </w:rPr>
                                </w:pPr>
                                <w:r w:rsidRPr="00632758">
                                  <w:rPr>
                                    <w:rFonts w:ascii="BIZ UDゴシック" w:eastAsia="BIZ UDゴシック" w:hAnsi="BIZ UDゴシック"/>
                                    <w:bCs/>
                                    <w:color w:val="001414"/>
                                    <w:sz w:val="24"/>
                                    <w:szCs w:val="24"/>
                                  </w:rPr>
                                  <w:t>受付後、ご記入いただいたメールアドレスに確認のご連絡をさせていただきま</w:t>
                                </w:r>
                                <w:r w:rsidRPr="00632758">
                                  <w:rPr>
                                    <w:rFonts w:ascii="BIZ UDゴシック" w:eastAsia="BIZ UDゴシック" w:hAnsi="BIZ UDゴシック" w:hint="eastAsia"/>
                                    <w:bCs/>
                                    <w:color w:val="001414"/>
                                    <w:sz w:val="24"/>
                                    <w:szCs w:val="24"/>
                                  </w:rPr>
                                  <w:t>す。</w:t>
                                </w:r>
                                <w:r w:rsidRPr="00632758">
                                  <w:rPr>
                                    <w:rFonts w:ascii="BIZ UDゴシック" w:eastAsia="BIZ UDゴシック" w:hAnsi="BIZ UDゴシック"/>
                                    <w:bCs/>
                                    <w:color w:val="001414"/>
                                    <w:sz w:val="24"/>
                                    <w:szCs w:val="24"/>
                                  </w:rPr>
                                  <w:t>1週間経っても連絡がない場合は、お手数ですがお問い合わせください。</w:t>
                                </w:r>
                              </w:p>
                              <w:p w14:paraId="1A8914F6" w14:textId="77777777" w:rsidR="00134332" w:rsidRPr="00632758" w:rsidRDefault="00134332" w:rsidP="00134332">
                                <w:pPr>
                                  <w:pStyle w:val="ac"/>
                                  <w:numPr>
                                    <w:ilvl w:val="0"/>
                                    <w:numId w:val="20"/>
                                  </w:numPr>
                                  <w:spacing w:beforeLines="20" w:before="72" w:line="0" w:lineRule="atLeast"/>
                                  <w:ind w:leftChars="100" w:left="613" w:rightChars="100" w:right="193"/>
                                  <w:rPr>
                                    <w:rFonts w:ascii="BIZ UDゴシック" w:eastAsia="BIZ UDゴシック" w:hAnsi="BIZ UDゴシック"/>
                                    <w:bCs/>
                                    <w:color w:val="001414"/>
                                    <w:sz w:val="24"/>
                                    <w:szCs w:val="24"/>
                                  </w:rPr>
                                </w:pPr>
                                <w:r w:rsidRPr="00632758">
                                  <w:rPr>
                                    <w:rFonts w:ascii="BIZ UDゴシック" w:eastAsia="BIZ UDゴシック" w:hAnsi="BIZ UDゴシック"/>
                                    <w:bCs/>
                                    <w:color w:val="001414"/>
                                    <w:sz w:val="24"/>
                                    <w:szCs w:val="24"/>
                                  </w:rPr>
                                  <w:t>開催日の</w:t>
                                </w:r>
                                <w:r>
                                  <w:rPr>
                                    <w:rFonts w:ascii="BIZ UDゴシック" w:eastAsia="BIZ UDゴシック" w:hAnsi="BIZ UDゴシック" w:hint="eastAsia"/>
                                    <w:bCs/>
                                    <w:color w:val="001414"/>
                                    <w:sz w:val="24"/>
                                    <w:szCs w:val="24"/>
                                  </w:rPr>
                                  <w:t>3</w:t>
                                </w:r>
                                <w:r w:rsidRPr="00632758">
                                  <w:rPr>
                                    <w:rFonts w:ascii="BIZ UDゴシック" w:eastAsia="BIZ UDゴシック" w:hAnsi="BIZ UDゴシック"/>
                                    <w:bCs/>
                                    <w:color w:val="001414"/>
                                    <w:sz w:val="24"/>
                                    <w:szCs w:val="24"/>
                                  </w:rPr>
                                  <w:t>週間</w:t>
                                </w:r>
                                <w:r w:rsidRPr="00632758">
                                  <w:rPr>
                                    <w:rFonts w:ascii="BIZ UDゴシック" w:eastAsia="BIZ UDゴシック" w:hAnsi="BIZ UDゴシック" w:hint="eastAsia"/>
                                    <w:bCs/>
                                    <w:color w:val="001414"/>
                                    <w:sz w:val="24"/>
                                    <w:szCs w:val="24"/>
                                  </w:rPr>
                                  <w:t>ほど</w:t>
                                </w:r>
                                <w:r w:rsidRPr="00632758">
                                  <w:rPr>
                                    <w:rFonts w:ascii="BIZ UDゴシック" w:eastAsia="BIZ UDゴシック" w:hAnsi="BIZ UDゴシック"/>
                                    <w:bCs/>
                                    <w:color w:val="001414"/>
                                    <w:sz w:val="24"/>
                                    <w:szCs w:val="24"/>
                                  </w:rPr>
                                  <w:t>前</w:t>
                                </w:r>
                                <w:r w:rsidRPr="00632758">
                                  <w:rPr>
                                    <w:rFonts w:ascii="BIZ UDゴシック" w:eastAsia="BIZ UDゴシック" w:hAnsi="BIZ UDゴシック" w:hint="eastAsia"/>
                                    <w:bCs/>
                                    <w:color w:val="001414"/>
                                    <w:sz w:val="24"/>
                                    <w:szCs w:val="24"/>
                                  </w:rPr>
                                  <w:t>から順に</w:t>
                                </w:r>
                                <w:r w:rsidRPr="00632758">
                                  <w:rPr>
                                    <w:rFonts w:ascii="BIZ UDゴシック" w:eastAsia="BIZ UDゴシック" w:hAnsi="BIZ UDゴシック"/>
                                    <w:bCs/>
                                    <w:color w:val="001414"/>
                                    <w:sz w:val="24"/>
                                    <w:szCs w:val="24"/>
                                  </w:rPr>
                                  <w:t>『受講証、請求書』を</w:t>
                                </w:r>
                                <w:r>
                                  <w:rPr>
                                    <w:rFonts w:ascii="BIZ UDゴシック" w:eastAsia="BIZ UDゴシック" w:hAnsi="BIZ UDゴシック" w:hint="eastAsia"/>
                                    <w:bCs/>
                                    <w:color w:val="001414"/>
                                    <w:sz w:val="24"/>
                                    <w:szCs w:val="24"/>
                                  </w:rPr>
                                  <w:t>ご担当者様のメールアドレスに</w:t>
                                </w:r>
                                <w:r w:rsidRPr="00632758">
                                  <w:rPr>
                                    <w:rFonts w:ascii="BIZ UDゴシック" w:eastAsia="BIZ UDゴシック" w:hAnsi="BIZ UDゴシック"/>
                                    <w:bCs/>
                                    <w:color w:val="001414"/>
                                    <w:sz w:val="24"/>
                                    <w:szCs w:val="24"/>
                                  </w:rPr>
                                  <w:t>お送りいたしますので、請求書</w:t>
                                </w:r>
                                <w:r w:rsidRPr="00632758">
                                  <w:rPr>
                                    <w:rFonts w:ascii="BIZ UDゴシック" w:eastAsia="BIZ UDゴシック" w:hAnsi="BIZ UDゴシック" w:hint="eastAsia"/>
                                    <w:bCs/>
                                    <w:color w:val="001414"/>
                                    <w:sz w:val="24"/>
                                    <w:szCs w:val="24"/>
                                  </w:rPr>
                                  <w:t>に</w:t>
                                </w:r>
                                <w:r w:rsidRPr="00632758">
                                  <w:rPr>
                                    <w:rFonts w:ascii="BIZ UDゴシック" w:eastAsia="BIZ UDゴシック" w:hAnsi="BIZ UDゴシック"/>
                                    <w:bCs/>
                                    <w:color w:val="001414"/>
                                    <w:sz w:val="24"/>
                                    <w:szCs w:val="24"/>
                                  </w:rPr>
                                  <w:t>記載の振込</w:t>
                                </w:r>
                                <w:r w:rsidRPr="00632758">
                                  <w:rPr>
                                    <w:rFonts w:ascii="BIZ UDゴシック" w:eastAsia="BIZ UDゴシック" w:hAnsi="BIZ UDゴシック" w:hint="eastAsia"/>
                                    <w:bCs/>
                                    <w:color w:val="001414"/>
                                    <w:sz w:val="24"/>
                                    <w:szCs w:val="24"/>
                                  </w:rPr>
                                  <w:t>期限まで</w:t>
                                </w:r>
                                <w:r w:rsidRPr="00632758">
                                  <w:rPr>
                                    <w:rFonts w:ascii="BIZ UDゴシック" w:eastAsia="BIZ UDゴシック" w:hAnsi="BIZ UDゴシック"/>
                                    <w:bCs/>
                                    <w:color w:val="001414"/>
                                    <w:sz w:val="24"/>
                                    <w:szCs w:val="24"/>
                                  </w:rPr>
                                  <w:t>に受講料をお振込みください。</w:t>
                                </w:r>
                              </w:p>
                              <w:p w14:paraId="0944AC7A" w14:textId="77777777" w:rsidR="00AB3E55" w:rsidRPr="00632758" w:rsidRDefault="00AB3E55" w:rsidP="00AB3E55">
                                <w:pPr>
                                  <w:pStyle w:val="ac"/>
                                  <w:numPr>
                                    <w:ilvl w:val="0"/>
                                    <w:numId w:val="20"/>
                                  </w:numPr>
                                  <w:spacing w:beforeLines="20" w:before="72" w:line="0" w:lineRule="atLeast"/>
                                  <w:ind w:leftChars="100" w:left="613" w:rightChars="100" w:right="193"/>
                                  <w:rPr>
                                    <w:rFonts w:ascii="BIZ UDゴシック" w:eastAsia="BIZ UDゴシック" w:hAnsi="BIZ UDゴシック"/>
                                    <w:bCs/>
                                    <w:color w:val="001414"/>
                                    <w:sz w:val="24"/>
                                    <w:szCs w:val="24"/>
                                  </w:rPr>
                                </w:pPr>
                                <w:r w:rsidRPr="00632758">
                                  <w:rPr>
                                    <w:rFonts w:ascii="BIZ UDゴシック" w:eastAsia="BIZ UDゴシック" w:hAnsi="BIZ UDゴシック" w:hint="eastAsia"/>
                                    <w:bCs/>
                                    <w:color w:val="001414"/>
                                    <w:sz w:val="24"/>
                                    <w:szCs w:val="24"/>
                                  </w:rPr>
                                  <w:t>オンライン受講</w:t>
                                </w:r>
                                <w:r>
                                  <w:rPr>
                                    <w:rFonts w:ascii="BIZ UDゴシック" w:eastAsia="BIZ UDゴシック" w:hAnsi="BIZ UDゴシック" w:hint="eastAsia"/>
                                    <w:bCs/>
                                    <w:color w:val="001414"/>
                                    <w:sz w:val="24"/>
                                    <w:szCs w:val="24"/>
                                  </w:rPr>
                                  <w:t>の方</w:t>
                                </w:r>
                                <w:r w:rsidRPr="00632758">
                                  <w:rPr>
                                    <w:rFonts w:ascii="BIZ UDゴシック" w:eastAsia="BIZ UDゴシック" w:hAnsi="BIZ UDゴシック" w:hint="eastAsia"/>
                                    <w:bCs/>
                                    <w:color w:val="001414"/>
                                    <w:sz w:val="24"/>
                                    <w:szCs w:val="24"/>
                                  </w:rPr>
                                  <w:t>には、セミナー開催日の2日前までにテキストを</w:t>
                                </w:r>
                                <w:r>
                                  <w:rPr>
                                    <w:rFonts w:ascii="BIZ UDゴシック" w:eastAsia="BIZ UDゴシック" w:hAnsi="BIZ UDゴシック" w:hint="eastAsia"/>
                                    <w:bCs/>
                                    <w:color w:val="001414"/>
                                    <w:sz w:val="24"/>
                                    <w:szCs w:val="24"/>
                                  </w:rPr>
                                  <w:t>送付</w:t>
                                </w:r>
                                <w:r w:rsidRPr="00632758">
                                  <w:rPr>
                                    <w:rFonts w:ascii="BIZ UDゴシック" w:eastAsia="BIZ UDゴシック" w:hAnsi="BIZ UDゴシック" w:hint="eastAsia"/>
                                    <w:bCs/>
                                    <w:color w:val="001414"/>
                                    <w:sz w:val="24"/>
                                    <w:szCs w:val="24"/>
                                  </w:rPr>
                                  <w:t>いたします。</w:t>
                                </w:r>
                              </w:p>
                            </w:txbxContent>
                          </wps:txbx>
                          <wps:bodyPr rot="0" spcFirstLastPara="0" vertOverflow="overflow" horzOverflow="overflow" vert="horz" wrap="square" lIns="36000" tIns="0" rIns="36000" bIns="0" numCol="1" spcCol="0" rtlCol="0" fromWordArt="0" anchor="t" anchorCtr="0" forceAA="0" upright="1" compatLnSpc="1">
                            <a:prstTxWarp prst="textNoShape">
                              <a:avLst/>
                            </a:prstTxWarp>
                            <a:noAutofit/>
                          </wps:bodyPr>
                        </wps:wsp>
                        <wps:wsp>
                          <wps:cNvPr id="9" name="正方形/長方形 9"/>
                          <wps:cNvSpPr>
                            <a:spLocks noChangeArrowheads="1"/>
                          </wps:cNvSpPr>
                          <wps:spPr bwMode="auto">
                            <a:xfrm>
                              <a:off x="0" y="0"/>
                              <a:ext cx="1294754" cy="251980"/>
                            </a:xfrm>
                            <a:prstGeom prst="rect">
                              <a:avLst/>
                            </a:prstGeom>
                            <a:solidFill>
                              <a:srgbClr val="008080"/>
                            </a:solidFill>
                            <a:ln w="28575">
                              <a:solidFill>
                                <a:srgbClr val="D1FFFF"/>
                              </a:solidFill>
                              <a:miter lim="800000"/>
                              <a:headEnd/>
                              <a:tailEnd/>
                            </a:ln>
                            <a:effectLst>
                              <a:outerShdw dist="28398" dir="3806097" algn="ctr" rotWithShape="0">
                                <a:srgbClr val="823B0B">
                                  <a:alpha val="50000"/>
                                </a:srgbClr>
                              </a:outerShdw>
                            </a:effectLst>
                          </wps:spPr>
                          <wps:txbx>
                            <w:txbxContent>
                              <w:p w14:paraId="2A998C7A" w14:textId="77777777" w:rsidR="00AB3E55" w:rsidRPr="00D57AFB" w:rsidRDefault="00AB3E55" w:rsidP="00AB3E55">
                                <w:pPr>
                                  <w:spacing w:line="0" w:lineRule="atLeast"/>
                                  <w:jc w:val="center"/>
                                  <w:rPr>
                                    <w:rFonts w:ascii="BIZ UDゴシック" w:eastAsia="BIZ UDゴシック" w:hAnsi="BIZ UDゴシック"/>
                                    <w:bCs/>
                                    <w:color w:val="FFFFFF" w:themeColor="background1"/>
                                    <w:spacing w:val="20"/>
                                    <w:sz w:val="22"/>
                                  </w:rPr>
                                </w:pPr>
                                <w:r w:rsidRPr="00AB3E55">
                                  <w:rPr>
                                    <w:rFonts w:ascii="BIZ UDゴシック" w:eastAsia="BIZ UDゴシック" w:hAnsi="BIZ UDゴシック" w:hint="eastAsia"/>
                                    <w:bCs/>
                                    <w:color w:val="FFFFFF" w:themeColor="background1"/>
                                    <w:spacing w:val="60"/>
                                    <w:sz w:val="22"/>
                                    <w:fitText w:val="1624" w:id="-1416981757"/>
                                  </w:rPr>
                                  <w:t>お申込み</w:t>
                                </w:r>
                                <w:r w:rsidRPr="00AB3E55">
                                  <w:rPr>
                                    <w:rFonts w:ascii="BIZ UDゴシック" w:eastAsia="BIZ UDゴシック" w:hAnsi="BIZ UDゴシック"/>
                                    <w:bCs/>
                                    <w:color w:val="FFFFFF" w:themeColor="background1"/>
                                    <w:spacing w:val="60"/>
                                    <w:sz w:val="22"/>
                                    <w:fitText w:val="1624" w:id="-1416981757"/>
                                  </w:rPr>
                                  <w:t>方</w:t>
                                </w:r>
                                <w:r w:rsidRPr="00AB3E55">
                                  <w:rPr>
                                    <w:rFonts w:ascii="BIZ UDゴシック" w:eastAsia="BIZ UDゴシック" w:hAnsi="BIZ UDゴシック"/>
                                    <w:bCs/>
                                    <w:color w:val="FFFFFF" w:themeColor="background1"/>
                                    <w:spacing w:val="4"/>
                                    <w:sz w:val="22"/>
                                    <w:fitText w:val="1624" w:id="-1416981757"/>
                                  </w:rPr>
                                  <w:t>法</w:t>
                                </w:r>
                              </w:p>
                            </w:txbxContent>
                          </wps:txbx>
                          <wps:bodyPr rot="0" vert="horz" wrap="square" lIns="74295" tIns="36000" rIns="74295" bIns="8890" anchor="t" anchorCtr="0" upright="1">
                            <a:noAutofit/>
                          </wps:bodyPr>
                        </wps:wsp>
                      </wpg:grpSp>
                      <wpg:grpSp>
                        <wpg:cNvPr id="21" name="グループ化 21"/>
                        <wpg:cNvGrpSpPr/>
                        <wpg:grpSpPr>
                          <a:xfrm>
                            <a:off x="28575" y="6438900"/>
                            <a:ext cx="6268085" cy="1150712"/>
                            <a:chOff x="0" y="0"/>
                            <a:chExt cx="6268720" cy="1106169"/>
                          </a:xfrm>
                        </wpg:grpSpPr>
                        <wps:wsp>
                          <wps:cNvPr id="11" name="四角形: 角度付き 11"/>
                          <wps:cNvSpPr/>
                          <wps:spPr>
                            <a:xfrm>
                              <a:off x="0" y="219075"/>
                              <a:ext cx="6268720" cy="887094"/>
                            </a:xfrm>
                            <a:prstGeom prst="bevel">
                              <a:avLst>
                                <a:gd name="adj" fmla="val 3815"/>
                              </a:avLst>
                            </a:prstGeom>
                            <a:solidFill>
                              <a:sysClr val="window" lastClr="FFFFFF"/>
                            </a:solidFill>
                            <a:ln w="12700" algn="ctr">
                              <a:solidFill>
                                <a:srgbClr val="008080"/>
                              </a:solidFill>
                              <a:round/>
                              <a:headEnd/>
                              <a:tailEnd/>
                            </a:ln>
                            <a:effectLst>
                              <a:outerShdw blurRad="25400" dist="12700" dir="2700000" algn="tl" rotWithShape="0">
                                <a:srgbClr val="327BC4">
                                  <a:alpha val="40000"/>
                                </a:srgbClr>
                              </a:outerShdw>
                            </a:effectLst>
                          </wps:spPr>
                          <wps:txbx>
                            <w:txbxContent>
                              <w:p w14:paraId="5FAEFB16" w14:textId="77777777" w:rsidR="00AB3E55" w:rsidRPr="00F00F33" w:rsidRDefault="00AB3E55" w:rsidP="00AB3E55">
                                <w:pPr>
                                  <w:spacing w:line="0" w:lineRule="atLeast"/>
                                  <w:jc w:val="center"/>
                                  <w:rPr>
                                    <w:rFonts w:ascii="BIZ UDゴシック" w:eastAsia="BIZ UDゴシック" w:hAnsi="BIZ UDゴシック"/>
                                    <w:bCs/>
                                    <w:color w:val="001414"/>
                                  </w:rPr>
                                </w:pPr>
                                <w:r w:rsidRPr="00DD7BF1">
                                  <w:rPr>
                                    <w:rFonts w:ascii="BIZ UDゴシック" w:eastAsia="BIZ UDゴシック" w:hAnsi="BIZ UDゴシック" w:hint="eastAsia"/>
                                    <w:bCs/>
                                    <w:color w:val="001414"/>
                                    <w:sz w:val="20"/>
                                  </w:rPr>
                                  <w:t>一般財団法人</w:t>
                                </w:r>
                                <w:r w:rsidRPr="00F00F33">
                                  <w:rPr>
                                    <w:rFonts w:ascii="BIZ UDゴシック" w:eastAsia="BIZ UDゴシック" w:hAnsi="BIZ UDゴシック" w:hint="eastAsia"/>
                                    <w:bCs/>
                                    <w:color w:val="001414"/>
                                  </w:rPr>
                                  <w:t>三重県環境保全事業団</w:t>
                                </w:r>
                              </w:p>
                              <w:p w14:paraId="56E361DE" w14:textId="77777777" w:rsidR="00AB3E55" w:rsidRPr="00F00F33" w:rsidRDefault="00AB3E55" w:rsidP="00AB3E55">
                                <w:pPr>
                                  <w:tabs>
                                    <w:tab w:val="left" w:pos="7315"/>
                                  </w:tabs>
                                  <w:spacing w:beforeLines="20" w:before="72" w:line="0" w:lineRule="atLeast"/>
                                  <w:jc w:val="center"/>
                                  <w:rPr>
                                    <w:rFonts w:ascii="BIZ UDゴシック" w:eastAsia="BIZ UDゴシック" w:hAnsi="BIZ UDゴシック"/>
                                    <w:bCs/>
                                    <w:color w:val="001414"/>
                                    <w:szCs w:val="21"/>
                                  </w:rPr>
                                </w:pPr>
                                <w:r w:rsidRPr="00F00F33">
                                  <w:rPr>
                                    <w:rFonts w:ascii="BIZ UDゴシック" w:eastAsia="BIZ UDゴシック" w:hAnsi="BIZ UDゴシック" w:hint="eastAsia"/>
                                    <w:bCs/>
                                    <w:color w:val="001414"/>
                                    <w:szCs w:val="21"/>
                                  </w:rPr>
                                  <w:t>〒510-0304　三重県津市河芸町上野3258番地</w:t>
                                </w:r>
                              </w:p>
                              <w:p w14:paraId="6C2E6A8C" w14:textId="77777777" w:rsidR="00AB3E55" w:rsidRPr="00F00F33" w:rsidRDefault="00AB3E55" w:rsidP="00AB3E55">
                                <w:pPr>
                                  <w:tabs>
                                    <w:tab w:val="left" w:pos="7315"/>
                                  </w:tabs>
                                  <w:spacing w:line="0" w:lineRule="atLeast"/>
                                  <w:jc w:val="center"/>
                                  <w:rPr>
                                    <w:rFonts w:ascii="BIZ UDゴシック" w:eastAsia="BIZ UDゴシック" w:hAnsi="BIZ UDゴシック"/>
                                    <w:bCs/>
                                    <w:color w:val="001414"/>
                                    <w:szCs w:val="21"/>
                                  </w:rPr>
                                </w:pPr>
                                <w:r w:rsidRPr="00F00F33">
                                  <w:rPr>
                                    <w:rFonts w:ascii="BIZ UDゴシック" w:eastAsia="BIZ UDゴシック" w:hAnsi="BIZ UDゴシック" w:hint="eastAsia"/>
                                    <w:bCs/>
                                    <w:color w:val="001414"/>
                                    <w:szCs w:val="21"/>
                                  </w:rPr>
                                  <w:t>TEL：059-245-7509　　　FAX：059-245-7519</w:t>
                                </w:r>
                              </w:p>
                              <w:p w14:paraId="4BBA6216" w14:textId="77777777" w:rsidR="00AB3E55" w:rsidRPr="00632758" w:rsidRDefault="00AB3E55" w:rsidP="00AB3E55">
                                <w:pPr>
                                  <w:spacing w:line="0" w:lineRule="atLeast"/>
                                  <w:jc w:val="center"/>
                                  <w:rPr>
                                    <w:rFonts w:ascii="BIZ UDゴシック" w:eastAsia="BIZ UDゴシック" w:hAnsi="BIZ UDゴシック"/>
                                    <w:bCs/>
                                    <w:color w:val="001414"/>
                                    <w:szCs w:val="21"/>
                                  </w:rPr>
                                </w:pPr>
                                <w:r w:rsidRPr="00632758">
                                  <w:rPr>
                                    <w:rFonts w:ascii="BIZ UDゴシック" w:eastAsia="BIZ UDゴシック" w:hAnsi="BIZ UDゴシック" w:hint="eastAsia"/>
                                    <w:bCs/>
                                    <w:color w:val="001414"/>
                                    <w:szCs w:val="21"/>
                                  </w:rPr>
                                  <w:t>E-mail：seminar@mec.or.jp 　セミナー担当</w:t>
                                </w:r>
                              </w:p>
                            </w:txbxContent>
                          </wps:txbx>
                          <wps:bodyPr rot="0" spcFirstLastPara="0" vertOverflow="overflow" horzOverflow="overflow" vert="horz" wrap="square" lIns="36000" tIns="0" rIns="36000" bIns="0" numCol="1" spcCol="0" rtlCol="0" fromWordArt="0" anchor="ctr" anchorCtr="0" forceAA="0" upright="1" compatLnSpc="1">
                            <a:prstTxWarp prst="textNoShape">
                              <a:avLst/>
                            </a:prstTxWarp>
                            <a:noAutofit/>
                          </wps:bodyPr>
                        </wps:wsp>
                        <wps:wsp>
                          <wps:cNvPr id="12" name="正方形/長方形 12"/>
                          <wps:cNvSpPr>
                            <a:spLocks noChangeArrowheads="1"/>
                          </wps:cNvSpPr>
                          <wps:spPr bwMode="auto">
                            <a:xfrm>
                              <a:off x="0" y="0"/>
                              <a:ext cx="1294130" cy="251975"/>
                            </a:xfrm>
                            <a:prstGeom prst="rect">
                              <a:avLst/>
                            </a:prstGeom>
                            <a:solidFill>
                              <a:srgbClr val="008080"/>
                            </a:solidFill>
                            <a:ln w="28575">
                              <a:solidFill>
                                <a:srgbClr val="D1FFFF"/>
                              </a:solidFill>
                              <a:miter lim="800000"/>
                              <a:headEnd/>
                              <a:tailEnd/>
                            </a:ln>
                            <a:effectLst>
                              <a:outerShdw dist="28398" dir="3806097" algn="ctr" rotWithShape="0">
                                <a:srgbClr val="823B0B">
                                  <a:alpha val="50000"/>
                                </a:srgbClr>
                              </a:outerShdw>
                            </a:effectLst>
                          </wps:spPr>
                          <wps:txbx>
                            <w:txbxContent>
                              <w:p w14:paraId="4851CF1E" w14:textId="77777777" w:rsidR="00AB3E55" w:rsidRPr="003937FA" w:rsidRDefault="00AB3E55" w:rsidP="00AB3E55">
                                <w:pPr>
                                  <w:spacing w:line="0" w:lineRule="atLeast"/>
                                  <w:jc w:val="center"/>
                                  <w:rPr>
                                    <w:rFonts w:ascii="BIZ UDゴシック" w:eastAsia="BIZ UDゴシック" w:hAnsi="BIZ UDゴシック"/>
                                    <w:bCs/>
                                    <w:color w:val="FFFFFF" w:themeColor="background1"/>
                                    <w:sz w:val="22"/>
                                    <w:szCs w:val="22"/>
                                  </w:rPr>
                                </w:pPr>
                                <w:r w:rsidRPr="003937FA">
                                  <w:rPr>
                                    <w:rFonts w:ascii="BIZ UDゴシック" w:eastAsia="BIZ UDゴシック" w:hAnsi="BIZ UDゴシック" w:hint="eastAsia"/>
                                    <w:bCs/>
                                    <w:color w:val="FFFFFF" w:themeColor="background1"/>
                                    <w:sz w:val="22"/>
                                    <w:szCs w:val="22"/>
                                  </w:rPr>
                                  <w:t>問合せ・申込み先</w:t>
                                </w:r>
                              </w:p>
                            </w:txbxContent>
                          </wps:txbx>
                          <wps:bodyPr rot="0" vert="horz" wrap="square" lIns="74295" tIns="36000" rIns="74295" bIns="8890" anchor="t" anchorCtr="0" upright="1">
                            <a:noAutofit/>
                          </wps:bodyPr>
                        </wps:wsp>
                      </wpg:grpSp>
                      <wpg:grpSp>
                        <wpg:cNvPr id="19" name="グループ化 19"/>
                        <wpg:cNvGrpSpPr/>
                        <wpg:grpSpPr>
                          <a:xfrm>
                            <a:off x="0" y="0"/>
                            <a:ext cx="6287760" cy="3987360"/>
                            <a:chOff x="0" y="0"/>
                            <a:chExt cx="6287770" cy="3987165"/>
                          </a:xfrm>
                        </wpg:grpSpPr>
                        <wps:wsp>
                          <wps:cNvPr id="16" name="四角形: 角度付き 16"/>
                          <wps:cNvSpPr/>
                          <wps:spPr>
                            <a:xfrm>
                              <a:off x="9525" y="209550"/>
                              <a:ext cx="6278245" cy="3777615"/>
                            </a:xfrm>
                            <a:prstGeom prst="bevel">
                              <a:avLst>
                                <a:gd name="adj" fmla="val 1068"/>
                              </a:avLst>
                            </a:prstGeom>
                            <a:solidFill>
                              <a:sysClr val="window" lastClr="FFFFFF"/>
                            </a:solidFill>
                            <a:ln w="12700" algn="ctr">
                              <a:solidFill>
                                <a:srgbClr val="008080"/>
                              </a:solidFill>
                              <a:round/>
                              <a:headEnd/>
                              <a:tailEnd/>
                            </a:ln>
                            <a:effectLst>
                              <a:outerShdw blurRad="25400" dist="12700" dir="2700000" algn="tl" rotWithShape="0">
                                <a:srgbClr val="327BC4">
                                  <a:alpha val="40000"/>
                                </a:srgbClr>
                              </a:outerShdw>
                            </a:effectLst>
                          </wps:spPr>
                          <wps:txbx>
                            <w:txbxContent>
                              <w:p w14:paraId="058385AC" w14:textId="77777777" w:rsidR="00AB3E55" w:rsidRPr="00632758" w:rsidRDefault="00AB3E55" w:rsidP="00C912A0">
                                <w:pPr>
                                  <w:tabs>
                                    <w:tab w:val="left" w:pos="3791"/>
                                  </w:tabs>
                                  <w:spacing w:beforeLines="30" w:before="108" w:line="360" w:lineRule="exact"/>
                                  <w:ind w:leftChars="50" w:left="387" w:hangingChars="150" w:hanging="29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(1)</w:t>
                                </w:r>
                                <w:r w:rsidRPr="00632758">
                                  <w:rPr>
                                    <w:rFonts w:ascii="BIZ UDゴシック" w:eastAsia="BIZ UDゴシック" w:hAnsi="BIZ UDゴシック"/>
                                    <w:bCs/>
                                    <w:color w:val="001414"/>
                                  </w:rPr>
                                  <w:t xml:space="preserve"> ISO14001規格と法的要求事項</w:t>
                                </w:r>
                                <w:r w:rsidRPr="00632758">
                                  <w:rPr>
                                    <w:rFonts w:ascii="BIZ UDゴシック" w:eastAsia="BIZ UDゴシック" w:hAnsi="BIZ UDゴシック" w:hint="eastAsia"/>
                                    <w:bCs/>
                                    <w:color w:val="001414"/>
                                  </w:rPr>
                                  <w:t>（順守義務）</w:t>
                                </w:r>
                              </w:p>
                              <w:p w14:paraId="21ABCDCF" w14:textId="77777777" w:rsidR="00AB3E55" w:rsidRPr="00632758" w:rsidRDefault="00AB3E55" w:rsidP="00C912A0">
                                <w:pPr>
                                  <w:tabs>
                                    <w:tab w:val="left" w:pos="3791"/>
                                  </w:tabs>
                                  <w:spacing w:line="360" w:lineRule="exact"/>
                                  <w:ind w:leftChars="50" w:left="387" w:hangingChars="150" w:hanging="29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(2)</w:t>
                                </w:r>
                                <w:r w:rsidRPr="00632758">
                                  <w:rPr>
                                    <w:rFonts w:ascii="BIZ UDゴシック" w:eastAsia="BIZ UDゴシック" w:hAnsi="BIZ UDゴシック"/>
                                    <w:bCs/>
                                    <w:color w:val="001414"/>
                                  </w:rPr>
                                  <w:t xml:space="preserve"> 環境関連</w:t>
                                </w:r>
                                <w:r w:rsidRPr="00632758">
                                  <w:rPr>
                                    <w:rFonts w:ascii="BIZ UDゴシック" w:eastAsia="BIZ UDゴシック" w:hAnsi="BIZ UDゴシック" w:hint="eastAsia"/>
                                    <w:bCs/>
                                    <w:color w:val="001414"/>
                                  </w:rPr>
                                  <w:t>法令</w:t>
                                </w:r>
                                <w:r w:rsidRPr="00632758">
                                  <w:rPr>
                                    <w:rFonts w:ascii="BIZ UDゴシック" w:eastAsia="BIZ UDゴシック" w:hAnsi="BIZ UDゴシック"/>
                                    <w:bCs/>
                                    <w:color w:val="001414"/>
                                  </w:rPr>
                                  <w:t>の体系</w:t>
                                </w:r>
                                <w:r w:rsidRPr="00632758">
                                  <w:rPr>
                                    <w:rFonts w:ascii="BIZ UDゴシック" w:eastAsia="BIZ UDゴシック" w:hAnsi="BIZ UDゴシック"/>
                                    <w:bCs/>
                                    <w:color w:val="001414"/>
                                  </w:rPr>
                                  <w:tab/>
                                </w:r>
                                <w:r w:rsidRPr="00632758">
                                  <w:rPr>
                                    <w:rFonts w:ascii="BIZ UDゴシック" w:eastAsia="BIZ UDゴシック" w:hAnsi="BIZ UDゴシック" w:hint="eastAsia"/>
                                    <w:bCs/>
                                    <w:color w:val="001414"/>
                                  </w:rPr>
                                  <w:t>(3)</w:t>
                                </w:r>
                                <w:r w:rsidRPr="00632758">
                                  <w:rPr>
                                    <w:rFonts w:ascii="BIZ UDゴシック" w:eastAsia="BIZ UDゴシック" w:hAnsi="BIZ UDゴシック"/>
                                    <w:bCs/>
                                    <w:color w:val="001414"/>
                                  </w:rPr>
                                  <w:t xml:space="preserve"> 環境側面と法的要求事項の特定及び参照方法</w:t>
                                </w:r>
                              </w:p>
                              <w:p w14:paraId="57034C20" w14:textId="77777777" w:rsidR="00AB3E55" w:rsidRPr="00632758" w:rsidRDefault="00AB3E55" w:rsidP="00C912A0">
                                <w:pPr>
                                  <w:tabs>
                                    <w:tab w:val="left" w:pos="3791"/>
                                  </w:tabs>
                                  <w:spacing w:line="360" w:lineRule="exact"/>
                                  <w:ind w:leftChars="50" w:left="387" w:hangingChars="150" w:hanging="29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(4)</w:t>
                                </w:r>
                                <w:r w:rsidRPr="00632758">
                                  <w:rPr>
                                    <w:rFonts w:ascii="BIZ UDゴシック" w:eastAsia="BIZ UDゴシック" w:hAnsi="BIZ UDゴシック"/>
                                    <w:bCs/>
                                    <w:color w:val="001414"/>
                                  </w:rPr>
                                  <w:t xml:space="preserve"> 環境関連</w:t>
                                </w:r>
                                <w:r w:rsidRPr="00632758">
                                  <w:rPr>
                                    <w:rFonts w:ascii="BIZ UDゴシック" w:eastAsia="BIZ UDゴシック" w:hAnsi="BIZ UDゴシック" w:hint="eastAsia"/>
                                    <w:bCs/>
                                    <w:color w:val="001414"/>
                                  </w:rPr>
                                  <w:t>法令</w:t>
                                </w:r>
                                <w:r w:rsidRPr="00632758">
                                  <w:rPr>
                                    <w:rFonts w:ascii="BIZ UDゴシック" w:eastAsia="BIZ UDゴシック" w:hAnsi="BIZ UDゴシック"/>
                                    <w:bCs/>
                                    <w:color w:val="001414"/>
                                  </w:rPr>
                                  <w:t>の</w:t>
                                </w:r>
                                <w:r w:rsidRPr="00632758">
                                  <w:rPr>
                                    <w:rFonts w:ascii="BIZ UDゴシック" w:eastAsia="BIZ UDゴシック" w:hAnsi="BIZ UDゴシック" w:hint="eastAsia"/>
                                    <w:bCs/>
                                    <w:color w:val="001414"/>
                                  </w:rPr>
                                  <w:t>改正</w:t>
                                </w:r>
                                <w:r w:rsidRPr="00632758">
                                  <w:rPr>
                                    <w:rFonts w:ascii="BIZ UDゴシック" w:eastAsia="BIZ UDゴシック" w:hAnsi="BIZ UDゴシック"/>
                                    <w:bCs/>
                                    <w:color w:val="001414"/>
                                  </w:rPr>
                                  <w:t>情報</w:t>
                                </w:r>
                                <w:r w:rsidRPr="00632758">
                                  <w:rPr>
                                    <w:rFonts w:ascii="BIZ UDゴシック" w:eastAsia="BIZ UDゴシック" w:hAnsi="BIZ UDゴシック"/>
                                    <w:bCs/>
                                    <w:color w:val="001414"/>
                                  </w:rPr>
                                  <w:tab/>
                                </w:r>
                                <w:r w:rsidRPr="00632758">
                                  <w:rPr>
                                    <w:rFonts w:ascii="BIZ UDゴシック" w:eastAsia="BIZ UDゴシック" w:hAnsi="BIZ UDゴシック" w:hint="eastAsia"/>
                                    <w:bCs/>
                                    <w:color w:val="001414"/>
                                  </w:rPr>
                                  <w:t>(5)</w:t>
                                </w:r>
                                <w:r w:rsidRPr="00632758">
                                  <w:rPr>
                                    <w:rFonts w:ascii="BIZ UDゴシック" w:eastAsia="BIZ UDゴシック" w:hAnsi="BIZ UDゴシック"/>
                                    <w:bCs/>
                                    <w:color w:val="001414"/>
                                  </w:rPr>
                                  <w:t xml:space="preserve"> 定期的な順守評価など</w:t>
                                </w:r>
                              </w:p>
                              <w:p w14:paraId="348C3DDE" w14:textId="77777777" w:rsidR="00AB3E55" w:rsidRPr="00632758" w:rsidRDefault="00AB3E55" w:rsidP="00AB3E55">
                                <w:pPr>
                                  <w:spacing w:beforeLines="20" w:before="72" w:line="360" w:lineRule="exact"/>
                                  <w:ind w:leftChars="300" w:left="58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w:t>
                                </w:r>
                                <w:r w:rsidRPr="00632758">
                                  <w:rPr>
                                    <w:rFonts w:ascii="BIZ UDゴシック" w:eastAsia="BIZ UDゴシック" w:hAnsi="BIZ UDゴシック"/>
                                    <w:bCs/>
                                    <w:color w:val="001414"/>
                                  </w:rPr>
                                  <w:t xml:space="preserve"> 内容は変更</w:t>
                                </w:r>
                                <w:r w:rsidRPr="00632758">
                                  <w:rPr>
                                    <w:rFonts w:ascii="BIZ UDゴシック" w:eastAsia="BIZ UDゴシック" w:hAnsi="BIZ UDゴシック" w:hint="eastAsia"/>
                                    <w:bCs/>
                                    <w:color w:val="001414"/>
                                  </w:rPr>
                                  <w:t>になる</w:t>
                                </w:r>
                                <w:r w:rsidRPr="00632758">
                                  <w:rPr>
                                    <w:rFonts w:ascii="BIZ UDゴシック" w:eastAsia="BIZ UDゴシック" w:hAnsi="BIZ UDゴシック"/>
                                    <w:bCs/>
                                    <w:color w:val="001414"/>
                                  </w:rPr>
                                  <w:t>場合</w:t>
                                </w:r>
                                <w:r w:rsidRPr="00632758">
                                  <w:rPr>
                                    <w:rFonts w:ascii="BIZ UDゴシック" w:eastAsia="BIZ UDゴシック" w:hAnsi="BIZ UDゴシック" w:hint="eastAsia"/>
                                    <w:bCs/>
                                    <w:color w:val="001414"/>
                                  </w:rPr>
                                  <w:t>が</w:t>
                                </w:r>
                                <w:r w:rsidRPr="00632758">
                                  <w:rPr>
                                    <w:rFonts w:ascii="BIZ UDゴシック" w:eastAsia="BIZ UDゴシック" w:hAnsi="BIZ UDゴシック"/>
                                    <w:bCs/>
                                    <w:color w:val="001414"/>
                                  </w:rPr>
                                  <w:t>ございます。</w:t>
                                </w:r>
                              </w:p>
                              <w:p w14:paraId="032E4A1D" w14:textId="4F1241C8" w:rsidR="00AB3E55" w:rsidRPr="00E03ACB" w:rsidRDefault="00E03ACB" w:rsidP="00AB3E55">
                                <w:pPr>
                                  <w:tabs>
                                    <w:tab w:val="left" w:pos="3791"/>
                                  </w:tabs>
                                  <w:spacing w:beforeLines="20" w:before="72" w:line="360" w:lineRule="exact"/>
                                  <w:ind w:leftChars="100" w:left="193"/>
                                  <w:rPr>
                                    <w:rFonts w:ascii="BIZ UDゴシック" w:eastAsia="BIZ UDゴシック" w:hAnsi="BIZ UDゴシック"/>
                                    <w:b/>
                                    <w:color w:val="001414"/>
                                  </w:rPr>
                                </w:pPr>
                                <w:r w:rsidRPr="00632758">
                                  <w:rPr>
                                    <w:rFonts w:ascii="BIZ UDゴシック" w:eastAsia="BIZ UDゴシック" w:hAnsi="BIZ UDゴシック" w:hint="eastAsia"/>
                                    <w:bCs/>
                                    <w:color w:val="001414"/>
                                  </w:rPr>
                                  <w:t>開催日時：</w:t>
                                </w:r>
                                <w:r w:rsidRPr="00557E16">
                                  <w:rPr>
                                    <w:rFonts w:ascii="BIZ UDゴシック" w:eastAsia="BIZ UDゴシック" w:hAnsi="BIZ UDゴシック" w:hint="eastAsia"/>
                                    <w:bCs/>
                                    <w:color w:val="001414"/>
                                    <w:sz w:val="28"/>
                                    <w:szCs w:val="28"/>
                                    <w:shd w:val="thinDiagCross" w:color="53FFFB" w:fill="FFFFFF" w:themeFill="background1"/>
                                  </w:rPr>
                                  <w:t>202</w:t>
                                </w:r>
                                <w:r w:rsidR="002D057B">
                                  <w:rPr>
                                    <w:rFonts w:ascii="BIZ UDゴシック" w:eastAsia="BIZ UDゴシック" w:hAnsi="BIZ UDゴシック" w:hint="eastAsia"/>
                                    <w:bCs/>
                                    <w:color w:val="001414"/>
                                    <w:sz w:val="28"/>
                                    <w:szCs w:val="28"/>
                                    <w:shd w:val="thinDiagCross" w:color="53FFFB" w:fill="FFFFFF" w:themeFill="background1"/>
                                  </w:rPr>
                                  <w:t>6</w:t>
                                </w:r>
                                <w:r w:rsidRPr="00557E16">
                                  <w:rPr>
                                    <w:rFonts w:ascii="BIZ UDゴシック" w:eastAsia="BIZ UDゴシック" w:hAnsi="BIZ UDゴシック" w:hint="eastAsia"/>
                                    <w:bCs/>
                                    <w:color w:val="001414"/>
                                    <w:sz w:val="28"/>
                                    <w:szCs w:val="28"/>
                                    <w:shd w:val="thinDiagCross" w:color="53FFFB" w:fill="FFFFFF" w:themeFill="background1"/>
                                  </w:rPr>
                                  <w:t>年9月</w:t>
                                </w:r>
                                <w:r w:rsidR="002D057B">
                                  <w:rPr>
                                    <w:rFonts w:ascii="BIZ UDゴシック" w:eastAsia="BIZ UDゴシック" w:hAnsi="BIZ UDゴシック" w:hint="eastAsia"/>
                                    <w:bCs/>
                                    <w:color w:val="001414"/>
                                    <w:sz w:val="28"/>
                                    <w:szCs w:val="28"/>
                                    <w:shd w:val="thinDiagCross" w:color="53FFFB" w:fill="FFFFFF" w:themeFill="background1"/>
                                  </w:rPr>
                                  <w:t>18</w:t>
                                </w:r>
                                <w:r w:rsidRPr="00557E16">
                                  <w:rPr>
                                    <w:rFonts w:ascii="BIZ UDゴシック" w:eastAsia="BIZ UDゴシック" w:hAnsi="BIZ UDゴシック" w:hint="eastAsia"/>
                                    <w:bCs/>
                                    <w:color w:val="001414"/>
                                    <w:sz w:val="28"/>
                                    <w:szCs w:val="28"/>
                                    <w:shd w:val="thinDiagCross" w:color="53FFFB" w:fill="FFFFFF" w:themeFill="background1"/>
                                  </w:rPr>
                                  <w:t>日(金)</w:t>
                                </w:r>
                                <w:r w:rsidRPr="00134332">
                                  <w:rPr>
                                    <w:rFonts w:ascii="BIZ UDゴシック" w:eastAsia="BIZ UDゴシック" w:hAnsi="BIZ UDゴシック" w:hint="eastAsia"/>
                                    <w:bCs/>
                                    <w:color w:val="001414"/>
                                    <w:sz w:val="28"/>
                                    <w:szCs w:val="28"/>
                                    <w:shd w:val="thinDiagCross" w:color="53FFFB" w:fill="FFFFFF" w:themeFill="background1"/>
                                  </w:rPr>
                                  <w:t xml:space="preserve">　9:00～17:00</w:t>
                                </w:r>
                              </w:p>
                              <w:p w14:paraId="21DDF38F" w14:textId="77777777" w:rsidR="00AB3E55" w:rsidRPr="00632758" w:rsidRDefault="00AB3E55" w:rsidP="00AB3E55">
                                <w:pPr>
                                  <w:tabs>
                                    <w:tab w:val="left" w:pos="3791"/>
                                  </w:tabs>
                                  <w:ind w:leftChars="600" w:left="116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【会場／オンライン(Zoom) 同時開催】</w:t>
                                </w:r>
                              </w:p>
                              <w:p w14:paraId="5AD57131" w14:textId="77777777" w:rsidR="00AB3E55" w:rsidRPr="00632758" w:rsidRDefault="00AB3E55" w:rsidP="00AB3E55">
                                <w:pPr>
                                  <w:tabs>
                                    <w:tab w:val="left" w:pos="3791"/>
                                  </w:tabs>
                                  <w:ind w:leftChars="600" w:left="1465" w:rightChars="100" w:right="193" w:hangingChars="150" w:hanging="305"/>
                                  <w:rPr>
                                    <w:rFonts w:ascii="BIZ UDゴシック" w:eastAsia="BIZ UDゴシック" w:hAnsi="BIZ UDゴシック"/>
                                    <w:bCs/>
                                    <w:color w:val="001414"/>
                                    <w:sz w:val="22"/>
                                    <w:szCs w:val="22"/>
                                  </w:rPr>
                                </w:pPr>
                                <w:r w:rsidRPr="00632758">
                                  <w:rPr>
                                    <w:rFonts w:ascii="BIZ UDゴシック" w:eastAsia="BIZ UDゴシック" w:hAnsi="BIZ UDゴシック" w:hint="eastAsia"/>
                                    <w:bCs/>
                                    <w:color w:val="001414"/>
                                    <w:sz w:val="22"/>
                                    <w:szCs w:val="22"/>
                                  </w:rPr>
                                  <w:t>※ 最少催行人数に達しない場合、またはその他のやむを得ない事由により</w:t>
                                </w:r>
                                <w:r>
                                  <w:rPr>
                                    <w:rFonts w:ascii="BIZ UDゴシック" w:eastAsia="BIZ UDゴシック" w:hAnsi="BIZ UDゴシック" w:hint="eastAsia"/>
                                    <w:bCs/>
                                    <w:color w:val="001414"/>
                                    <w:sz w:val="22"/>
                                    <w:szCs w:val="22"/>
                                  </w:rPr>
                                  <w:t>、</w:t>
                                </w:r>
                                <w:r w:rsidRPr="00632758">
                                  <w:rPr>
                                    <w:rFonts w:ascii="BIZ UDゴシック" w:eastAsia="BIZ UDゴシック" w:hAnsi="BIZ UDゴシック" w:hint="eastAsia"/>
                                    <w:bCs/>
                                    <w:color w:val="001414"/>
                                    <w:sz w:val="22"/>
                                    <w:szCs w:val="22"/>
                                  </w:rPr>
                                  <w:t>開催を中止することがあります。</w:t>
                                </w:r>
                              </w:p>
                              <w:p w14:paraId="49645724" w14:textId="77777777" w:rsidR="00AB3E55" w:rsidRPr="00632758" w:rsidRDefault="00AB3E55" w:rsidP="00AB3E55">
                                <w:pPr>
                                  <w:tabs>
                                    <w:tab w:val="left" w:pos="3791"/>
                                  </w:tabs>
                                  <w:spacing w:beforeLines="20" w:before="72" w:line="360" w:lineRule="exact"/>
                                  <w:ind w:leftChars="100" w:left="193"/>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開催場所：</w:t>
                                </w:r>
                                <w:r>
                                  <w:rPr>
                                    <w:rFonts w:ascii="BIZ UDゴシック" w:eastAsia="BIZ UDゴシック" w:hAnsi="BIZ UDゴシック" w:hint="eastAsia"/>
                                    <w:bCs/>
                                    <w:color w:val="001414"/>
                                  </w:rPr>
                                  <w:t>【</w:t>
                                </w:r>
                                <w:r w:rsidRPr="00632758">
                                  <w:rPr>
                                    <w:rFonts w:ascii="BIZ UDゴシック" w:eastAsia="BIZ UDゴシック" w:hAnsi="BIZ UDゴシック" w:hint="eastAsia"/>
                                    <w:bCs/>
                                    <w:color w:val="001414"/>
                                  </w:rPr>
                                  <w:t>会場開催</w:t>
                                </w:r>
                                <w:r>
                                  <w:rPr>
                                    <w:rFonts w:ascii="BIZ UDゴシック" w:eastAsia="BIZ UDゴシック" w:hAnsi="BIZ UDゴシック" w:hint="eastAsia"/>
                                    <w:bCs/>
                                    <w:color w:val="001414"/>
                                  </w:rPr>
                                  <w:t>】</w:t>
                                </w:r>
                                <w:r w:rsidRPr="00632758">
                                  <w:rPr>
                                    <w:rFonts w:ascii="BIZ UDゴシック" w:eastAsia="BIZ UDゴシック" w:hAnsi="BIZ UDゴシック" w:hint="eastAsia"/>
                                    <w:bCs/>
                                    <w:color w:val="001414"/>
                                  </w:rPr>
                                  <w:t>一般財団法人三重県環境保全事業団</w:t>
                                </w:r>
                              </w:p>
                              <w:p w14:paraId="296FE0F6" w14:textId="77777777" w:rsidR="00AB3E55" w:rsidRPr="00632758" w:rsidRDefault="00AB3E55" w:rsidP="00AB3E55">
                                <w:pPr>
                                  <w:tabs>
                                    <w:tab w:val="left" w:pos="3791"/>
                                  </w:tabs>
                                  <w:ind w:leftChars="1200" w:left="2319"/>
                                  <w:rPr>
                                    <w:rFonts w:ascii="BIZ UDゴシック" w:eastAsia="BIZ UDゴシック" w:hAnsi="BIZ UDゴシック"/>
                                    <w:bCs/>
                                    <w:color w:val="001414"/>
                                    <w:sz w:val="20"/>
                                  </w:rPr>
                                </w:pPr>
                                <w:r w:rsidRPr="00632758">
                                  <w:rPr>
                                    <w:rFonts w:ascii="BIZ UDゴシック" w:eastAsia="BIZ UDゴシック" w:hAnsi="BIZ UDゴシック" w:hint="eastAsia"/>
                                    <w:bCs/>
                                    <w:color w:val="001414"/>
                                  </w:rPr>
                                  <w:t>三重県津市河芸町上野</w:t>
                                </w:r>
                                <w:r w:rsidRPr="00632758">
                                  <w:rPr>
                                    <w:rFonts w:ascii="BIZ UDゴシック" w:eastAsia="BIZ UDゴシック" w:hAnsi="BIZ UDゴシック"/>
                                    <w:bCs/>
                                    <w:color w:val="001414"/>
                                  </w:rPr>
                                  <w:t>3258番地</w:t>
                                </w:r>
                                <w:r w:rsidRPr="00632758">
                                  <w:rPr>
                                    <w:rFonts w:ascii="BIZ UDゴシック" w:eastAsia="BIZ UDゴシック" w:hAnsi="BIZ UDゴシック"/>
                                    <w:bCs/>
                                    <w:color w:val="001414"/>
                                    <w:sz w:val="20"/>
                                  </w:rPr>
                                  <w:t>（裏面</w:t>
                                </w:r>
                                <w:r w:rsidRPr="00632758">
                                  <w:rPr>
                                    <w:rFonts w:ascii="BIZ UDゴシック" w:eastAsia="BIZ UDゴシック" w:hAnsi="BIZ UDゴシック" w:hint="eastAsia"/>
                                    <w:bCs/>
                                    <w:color w:val="001414"/>
                                    <w:sz w:val="20"/>
                                  </w:rPr>
                                  <w:t>の</w:t>
                                </w:r>
                                <w:r w:rsidRPr="00632758">
                                  <w:rPr>
                                    <w:rFonts w:ascii="BIZ UDゴシック" w:eastAsia="BIZ UDゴシック" w:hAnsi="BIZ UDゴシック"/>
                                    <w:bCs/>
                                    <w:color w:val="001414"/>
                                    <w:sz w:val="20"/>
                                  </w:rPr>
                                  <w:t>案内図</w:t>
                                </w:r>
                                <w:r w:rsidRPr="00632758">
                                  <w:rPr>
                                    <w:rFonts w:ascii="BIZ UDゴシック" w:eastAsia="BIZ UDゴシック" w:hAnsi="BIZ UDゴシック" w:hint="eastAsia"/>
                                    <w:bCs/>
                                    <w:color w:val="001414"/>
                                    <w:sz w:val="20"/>
                                  </w:rPr>
                                  <w:t>をご</w:t>
                                </w:r>
                                <w:r w:rsidRPr="00632758">
                                  <w:rPr>
                                    <w:rFonts w:ascii="BIZ UDゴシック" w:eastAsia="BIZ UDゴシック" w:hAnsi="BIZ UDゴシック"/>
                                    <w:bCs/>
                                    <w:color w:val="001414"/>
                                    <w:sz w:val="20"/>
                                  </w:rPr>
                                  <w:t>参照</w:t>
                                </w:r>
                                <w:r w:rsidRPr="00632758">
                                  <w:rPr>
                                    <w:rFonts w:ascii="BIZ UDゴシック" w:eastAsia="BIZ UDゴシック" w:hAnsi="BIZ UDゴシック" w:hint="eastAsia"/>
                                    <w:bCs/>
                                    <w:color w:val="001414"/>
                                    <w:sz w:val="20"/>
                                  </w:rPr>
                                  <w:t>ください</w:t>
                                </w:r>
                                <w:r w:rsidRPr="00632758">
                                  <w:rPr>
                                    <w:rFonts w:ascii="BIZ UDゴシック" w:eastAsia="BIZ UDゴシック" w:hAnsi="BIZ UDゴシック"/>
                                    <w:bCs/>
                                    <w:color w:val="001414"/>
                                    <w:sz w:val="20"/>
                                  </w:rPr>
                                  <w:t>）</w:t>
                                </w:r>
                              </w:p>
                              <w:p w14:paraId="441611E3" w14:textId="77777777" w:rsidR="00AB3E55" w:rsidRPr="00632758" w:rsidRDefault="00AB3E55" w:rsidP="00AB3E55">
                                <w:pPr>
                                  <w:tabs>
                                    <w:tab w:val="left" w:pos="3791"/>
                                  </w:tabs>
                                  <w:ind w:leftChars="600" w:left="1160"/>
                                  <w:rPr>
                                    <w:rFonts w:ascii="BIZ UDゴシック" w:eastAsia="BIZ UDゴシック" w:hAnsi="BIZ UDゴシック"/>
                                    <w:bCs/>
                                    <w:color w:val="001414"/>
                                  </w:rPr>
                                </w:pPr>
                                <w:r>
                                  <w:rPr>
                                    <w:rFonts w:ascii="BIZ UDゴシック" w:eastAsia="BIZ UDゴシック" w:hAnsi="BIZ UDゴシック" w:hint="eastAsia"/>
                                    <w:bCs/>
                                    <w:color w:val="001414"/>
                                  </w:rPr>
                                  <w:t>【</w:t>
                                </w:r>
                                <w:r w:rsidRPr="00632758">
                                  <w:rPr>
                                    <w:rFonts w:ascii="BIZ UDゴシック" w:eastAsia="BIZ UDゴシック" w:hAnsi="BIZ UDゴシック" w:hint="eastAsia"/>
                                    <w:bCs/>
                                    <w:color w:val="001414"/>
                                  </w:rPr>
                                  <w:t>オンライン(Zoom)開催</w:t>
                                </w:r>
                                <w:r>
                                  <w:rPr>
                                    <w:rFonts w:ascii="BIZ UDゴシック" w:eastAsia="BIZ UDゴシック" w:hAnsi="BIZ UDゴシック" w:hint="eastAsia"/>
                                    <w:bCs/>
                                    <w:color w:val="001414"/>
                                  </w:rPr>
                                  <w:t>】</w:t>
                                </w:r>
                                <w:r w:rsidRPr="00632758">
                                  <w:rPr>
                                    <w:rFonts w:ascii="BIZ UDゴシック" w:eastAsia="BIZ UDゴシック" w:hAnsi="BIZ UDゴシック" w:hint="eastAsia"/>
                                    <w:bCs/>
                                    <w:color w:val="001414"/>
                                  </w:rPr>
                                  <w:t>各自で</w:t>
                                </w:r>
                                <w:r>
                                  <w:rPr>
                                    <w:rFonts w:ascii="BIZ UDゴシック" w:eastAsia="BIZ UDゴシック" w:hAnsi="BIZ UDゴシック" w:hint="eastAsia"/>
                                    <w:bCs/>
                                    <w:color w:val="001414"/>
                                  </w:rPr>
                                  <w:t>パソコン</w:t>
                                </w:r>
                                <w:r w:rsidRPr="00632758">
                                  <w:rPr>
                                    <w:rFonts w:ascii="BIZ UDゴシック" w:eastAsia="BIZ UDゴシック" w:hAnsi="BIZ UDゴシック" w:hint="eastAsia"/>
                                    <w:bCs/>
                                    <w:color w:val="001414"/>
                                  </w:rPr>
                                  <w:t>、マイク</w:t>
                                </w:r>
                                <w:r>
                                  <w:rPr>
                                    <w:rFonts w:ascii="BIZ UDゴシック" w:eastAsia="BIZ UDゴシック" w:hAnsi="BIZ UDゴシック" w:hint="eastAsia"/>
                                    <w:bCs/>
                                    <w:color w:val="001414"/>
                                  </w:rPr>
                                  <w:t>、カメラ</w:t>
                                </w:r>
                                <w:r w:rsidRPr="00632758">
                                  <w:rPr>
                                    <w:rFonts w:ascii="BIZ UDゴシック" w:eastAsia="BIZ UDゴシック" w:hAnsi="BIZ UDゴシック" w:hint="eastAsia"/>
                                    <w:bCs/>
                                    <w:color w:val="001414"/>
                                  </w:rPr>
                                  <w:t>等をご準備ください。</w:t>
                                </w:r>
                              </w:p>
                              <w:p w14:paraId="1DB9071C" w14:textId="77777777" w:rsidR="00AB3E55" w:rsidRPr="00632758" w:rsidRDefault="00AB3E55" w:rsidP="00AB3E55">
                                <w:pPr>
                                  <w:tabs>
                                    <w:tab w:val="left" w:pos="3791"/>
                                  </w:tabs>
                                  <w:spacing w:beforeLines="20" w:before="72" w:line="360" w:lineRule="exact"/>
                                  <w:ind w:leftChars="100" w:left="193"/>
                                  <w:rPr>
                                    <w:rFonts w:ascii="BIZ UDゴシック" w:eastAsia="BIZ UDゴシック" w:hAnsi="BIZ UDゴシック"/>
                                    <w:bCs/>
                                    <w:color w:val="001414"/>
                                  </w:rPr>
                                </w:pPr>
                                <w:r w:rsidRPr="00AB3E55">
                                  <w:rPr>
                                    <w:rFonts w:ascii="BIZ UDゴシック" w:eastAsia="BIZ UDゴシック" w:hAnsi="BIZ UDゴシック" w:hint="eastAsia"/>
                                    <w:bCs/>
                                    <w:color w:val="001414"/>
                                    <w:spacing w:val="130"/>
                                    <w:fitText w:val="892" w:id="-1312548096"/>
                                  </w:rPr>
                                  <w:t>受講</w:t>
                                </w:r>
                                <w:r w:rsidRPr="00AB3E55">
                                  <w:rPr>
                                    <w:rFonts w:ascii="BIZ UDゴシック" w:eastAsia="BIZ UDゴシック" w:hAnsi="BIZ UDゴシック" w:hint="eastAsia"/>
                                    <w:bCs/>
                                    <w:color w:val="001414"/>
                                    <w:spacing w:val="2"/>
                                    <w:fitText w:val="892" w:id="-1312548096"/>
                                  </w:rPr>
                                  <w:t>料</w:t>
                                </w:r>
                                <w:r w:rsidRPr="00632758">
                                  <w:rPr>
                                    <w:rFonts w:ascii="BIZ UDゴシック" w:eastAsia="BIZ UDゴシック" w:hAnsi="BIZ UDゴシック" w:hint="eastAsia"/>
                                    <w:bCs/>
                                    <w:color w:val="001414"/>
                                  </w:rPr>
                                  <w:t>：1</w:t>
                                </w:r>
                                <w:r>
                                  <w:rPr>
                                    <w:rFonts w:ascii="BIZ UDゴシック" w:eastAsia="BIZ UDゴシック" w:hAnsi="BIZ UDゴシック" w:hint="eastAsia"/>
                                    <w:bCs/>
                                    <w:color w:val="001414"/>
                                  </w:rPr>
                                  <w:t>7</w:t>
                                </w:r>
                                <w:r w:rsidRPr="00632758">
                                  <w:rPr>
                                    <w:rFonts w:ascii="BIZ UDゴシック" w:eastAsia="BIZ UDゴシック" w:hAnsi="BIZ UDゴシック" w:hint="eastAsia"/>
                                    <w:bCs/>
                                    <w:color w:val="001414"/>
                                  </w:rPr>
                                  <w:t>,</w:t>
                                </w:r>
                                <w:r>
                                  <w:rPr>
                                    <w:rFonts w:ascii="BIZ UDゴシック" w:eastAsia="BIZ UDゴシック" w:hAnsi="BIZ UDゴシック" w:hint="eastAsia"/>
                                    <w:bCs/>
                                    <w:color w:val="001414"/>
                                  </w:rPr>
                                  <w:t>6</w:t>
                                </w:r>
                                <w:r w:rsidRPr="00632758">
                                  <w:rPr>
                                    <w:rFonts w:ascii="BIZ UDゴシック" w:eastAsia="BIZ UDゴシック" w:hAnsi="BIZ UDゴシック" w:hint="eastAsia"/>
                                    <w:bCs/>
                                    <w:color w:val="001414"/>
                                  </w:rPr>
                                  <w:t>00円／1名　(税込、テキスト</w:t>
                                </w:r>
                                <w:r>
                                  <w:rPr>
                                    <w:rFonts w:ascii="BIZ UDゴシック" w:eastAsia="BIZ UDゴシック" w:hAnsi="BIZ UDゴシック" w:hint="eastAsia"/>
                                    <w:bCs/>
                                    <w:color w:val="001414"/>
                                  </w:rPr>
                                  <w:t>代含む</w:t>
                                </w:r>
                                <w:r w:rsidRPr="00632758">
                                  <w:rPr>
                                    <w:rFonts w:ascii="BIZ UDゴシック" w:eastAsia="BIZ UDゴシック" w:hAnsi="BIZ UDゴシック" w:hint="eastAsia"/>
                                    <w:bCs/>
                                    <w:color w:val="001414"/>
                                  </w:rPr>
                                  <w:t>)</w:t>
                                </w:r>
                              </w:p>
                              <w:p w14:paraId="5E528840" w14:textId="77777777" w:rsidR="00AB3E55" w:rsidRPr="008E0F87" w:rsidRDefault="00AB3E55" w:rsidP="00AB3E55">
                                <w:pPr>
                                  <w:pStyle w:val="ac"/>
                                  <w:numPr>
                                    <w:ilvl w:val="1"/>
                                    <w:numId w:val="19"/>
                                  </w:numPr>
                                  <w:tabs>
                                    <w:tab w:val="left" w:pos="3791"/>
                                  </w:tabs>
                                  <w:spacing w:beforeLines="20" w:before="72" w:line="0" w:lineRule="atLeast"/>
                                  <w:ind w:leftChars="0" w:left="1548" w:rightChars="100" w:right="193" w:hanging="357"/>
                                  <w:rPr>
                                    <w:rFonts w:ascii="BIZ UDゴシック" w:eastAsia="BIZ UDゴシック" w:hAnsi="BIZ UDゴシック"/>
                                    <w:bCs/>
                                    <w:color w:val="001414"/>
                                    <w:sz w:val="22"/>
                                    <w:szCs w:val="22"/>
                                  </w:rPr>
                                </w:pPr>
                                <w:r w:rsidRPr="008E0F87">
                                  <w:rPr>
                                    <w:rFonts w:ascii="BIZ UDゴシック" w:eastAsia="BIZ UDゴシック" w:hAnsi="BIZ UDゴシック" w:hint="eastAsia"/>
                                    <w:bCs/>
                                    <w:color w:val="001414"/>
                                    <w:sz w:val="22"/>
                                    <w:szCs w:val="22"/>
                                  </w:rPr>
                                  <w:t>受講料に</w:t>
                                </w:r>
                                <w:r w:rsidRPr="008E0F87">
                                  <w:rPr>
                                    <w:rFonts w:ascii="BIZ UDゴシック" w:eastAsia="BIZ UDゴシック" w:hAnsi="BIZ UDゴシック" w:hint="eastAsia"/>
                                    <w:bCs/>
                                    <w:color w:val="001414"/>
                                    <w:sz w:val="22"/>
                                    <w:szCs w:val="22"/>
                                    <w:u w:val="wave"/>
                                  </w:rPr>
                                  <w:t>昼食は含みません</w:t>
                                </w:r>
                                <w:r w:rsidRPr="008E0F87">
                                  <w:rPr>
                                    <w:rFonts w:ascii="BIZ UDゴシック" w:eastAsia="BIZ UDゴシック" w:hAnsi="BIZ UDゴシック" w:hint="eastAsia"/>
                                    <w:bCs/>
                                    <w:color w:val="001414"/>
                                    <w:sz w:val="22"/>
                                    <w:szCs w:val="22"/>
                                  </w:rPr>
                                  <w:t>。</w:t>
                                </w:r>
                                <w:bookmarkStart w:id="1" w:name="_Hlk125458014"/>
                                <w:r w:rsidRPr="008E0F87">
                                  <w:rPr>
                                    <w:rFonts w:ascii="BIZ UDゴシック" w:eastAsia="BIZ UDゴシック" w:hAnsi="BIZ UDゴシック" w:hint="eastAsia"/>
                                    <w:bCs/>
                                    <w:color w:val="001414"/>
                                    <w:sz w:val="22"/>
                                    <w:szCs w:val="22"/>
                                  </w:rPr>
                                  <w:t>会場開催でご受講される方は</w:t>
                                </w:r>
                                <w:bookmarkEnd w:id="1"/>
                                <w:r w:rsidRPr="008E0F87">
                                  <w:rPr>
                                    <w:rFonts w:ascii="BIZ UDゴシック" w:eastAsia="BIZ UDゴシック" w:hAnsi="BIZ UDゴシック" w:hint="eastAsia"/>
                                    <w:bCs/>
                                    <w:color w:val="001414"/>
                                    <w:sz w:val="22"/>
                                    <w:szCs w:val="22"/>
                                  </w:rPr>
                                  <w:t>ご持参いただくか、ご希望の方には別途ご注文を承ります。会場の近辺には</w:t>
                                </w:r>
                                <w:r w:rsidRPr="008E0F87">
                                  <w:rPr>
                                    <w:rFonts w:ascii="BIZ UDゴシック" w:eastAsia="BIZ UDゴシック" w:hAnsi="BIZ UDゴシック" w:hint="eastAsia"/>
                                    <w:bCs/>
                                    <w:color w:val="001414"/>
                                    <w:sz w:val="22"/>
                                    <w:szCs w:val="22"/>
                                    <w:u w:val="wave"/>
                                  </w:rPr>
                                  <w:t>飲食店、コンビニエンスストア等ございません</w:t>
                                </w:r>
                                <w:r w:rsidRPr="008E0F87">
                                  <w:rPr>
                                    <w:rFonts w:ascii="BIZ UDゴシック" w:eastAsia="BIZ UDゴシック" w:hAnsi="BIZ UDゴシック" w:hint="eastAsia"/>
                                    <w:bCs/>
                                    <w:color w:val="001414"/>
                                    <w:sz w:val="22"/>
                                    <w:szCs w:val="22"/>
                                  </w:rPr>
                                  <w:t>ので、ご注意ください。</w:t>
                                </w:r>
                              </w:p>
                            </w:txbxContent>
                          </wps:txbx>
                          <wps:bodyPr rot="0" spcFirstLastPara="0" vertOverflow="overflow" horzOverflow="overflow" vert="horz" wrap="square" lIns="36000" tIns="0" rIns="36000" bIns="0" numCol="1" spcCol="0" rtlCol="0" fromWordArt="0" anchor="t" anchorCtr="0" forceAA="0" upright="1" compatLnSpc="1">
                            <a:prstTxWarp prst="textNoShape">
                              <a:avLst/>
                            </a:prstTxWarp>
                            <a:noAutofit/>
                          </wps:bodyPr>
                        </wps:wsp>
                        <wps:wsp>
                          <wps:cNvPr id="7" name="正方形/長方形 7"/>
                          <wps:cNvSpPr>
                            <a:spLocks noChangeArrowheads="1"/>
                          </wps:cNvSpPr>
                          <wps:spPr bwMode="auto">
                            <a:xfrm>
                              <a:off x="0" y="0"/>
                              <a:ext cx="1332890" cy="251988"/>
                            </a:xfrm>
                            <a:prstGeom prst="rect">
                              <a:avLst/>
                            </a:prstGeom>
                            <a:solidFill>
                              <a:srgbClr val="008080"/>
                            </a:solidFill>
                            <a:ln w="28575">
                              <a:solidFill>
                                <a:srgbClr val="D1FFFF"/>
                              </a:solidFill>
                              <a:miter lim="800000"/>
                              <a:headEnd/>
                              <a:tailEnd/>
                            </a:ln>
                            <a:effectLst>
                              <a:outerShdw dist="28398" dir="3806097" algn="ctr" rotWithShape="0">
                                <a:srgbClr val="823B0B">
                                  <a:alpha val="50000"/>
                                </a:srgbClr>
                              </a:outerShdw>
                            </a:effectLst>
                          </wps:spPr>
                          <wps:txbx>
                            <w:txbxContent>
                              <w:p w14:paraId="1F41D93E" w14:textId="77777777" w:rsidR="00AB3E55" w:rsidRPr="00D57AFB" w:rsidRDefault="00AB3E55" w:rsidP="00AB3E55">
                                <w:pPr>
                                  <w:spacing w:line="0" w:lineRule="atLeast"/>
                                  <w:jc w:val="center"/>
                                  <w:rPr>
                                    <w:rFonts w:ascii="BIZ UDゴシック" w:eastAsia="BIZ UDゴシック" w:hAnsi="BIZ UDゴシック"/>
                                    <w:bCs/>
                                    <w:color w:val="FFFFFF" w:themeColor="background1"/>
                                    <w:sz w:val="22"/>
                                  </w:rPr>
                                </w:pPr>
                                <w:r w:rsidRPr="00AB3E55">
                                  <w:rPr>
                                    <w:rFonts w:ascii="BIZ UDゴシック" w:eastAsia="BIZ UDゴシック" w:hAnsi="BIZ UDゴシック" w:hint="eastAsia"/>
                                    <w:bCs/>
                                    <w:color w:val="FFFFFF" w:themeColor="background1"/>
                                    <w:spacing w:val="13"/>
                                    <w:sz w:val="22"/>
                                    <w:fitText w:val="1624" w:id="-1312553216"/>
                                  </w:rPr>
                                  <w:t>セミナーの</w:t>
                                </w:r>
                                <w:r w:rsidRPr="00AB3E55">
                                  <w:rPr>
                                    <w:rFonts w:ascii="BIZ UDゴシック" w:eastAsia="BIZ UDゴシック" w:hAnsi="BIZ UDゴシック"/>
                                    <w:bCs/>
                                    <w:color w:val="FFFFFF" w:themeColor="background1"/>
                                    <w:spacing w:val="13"/>
                                    <w:sz w:val="22"/>
                                    <w:fitText w:val="1624" w:id="-1312553216"/>
                                  </w:rPr>
                                  <w:t>内</w:t>
                                </w:r>
                                <w:r w:rsidRPr="00AB3E55">
                                  <w:rPr>
                                    <w:rFonts w:ascii="BIZ UDゴシック" w:eastAsia="BIZ UDゴシック" w:hAnsi="BIZ UDゴシック"/>
                                    <w:bCs/>
                                    <w:color w:val="FFFFFF" w:themeColor="background1"/>
                                    <w:spacing w:val="7"/>
                                    <w:sz w:val="22"/>
                                    <w:fitText w:val="1624" w:id="-1312553216"/>
                                  </w:rPr>
                                  <w:t>容</w:t>
                                </w:r>
                              </w:p>
                              <w:p w14:paraId="3C37D8C5" w14:textId="77777777" w:rsidR="00AB3E55" w:rsidRPr="003937FA" w:rsidRDefault="00AB3E55" w:rsidP="00AB3E55">
                                <w:pPr>
                                  <w:spacing w:line="0" w:lineRule="atLeast"/>
                                  <w:jc w:val="center"/>
                                  <w:rPr>
                                    <w:rFonts w:ascii="BIZ UDゴシック" w:eastAsia="BIZ UDゴシック" w:hAnsi="BIZ UDゴシック"/>
                                    <w:bCs/>
                                    <w:color w:val="FFFFFF" w:themeColor="background1"/>
                                    <w:sz w:val="22"/>
                                  </w:rPr>
                                </w:pPr>
                              </w:p>
                            </w:txbxContent>
                          </wps:txbx>
                          <wps:bodyPr rot="0" vert="horz" wrap="square" lIns="74295" tIns="36000" rIns="74295" bIns="8890" anchor="t" anchorCtr="0" upright="1">
                            <a:noAutofit/>
                          </wps:bodyPr>
                        </wps:wsp>
                      </wpg:grpSp>
                      <wps:wsp>
                        <wps:cNvPr id="24" name="Rectangle 3873"/>
                        <wps:cNvSpPr>
                          <a:spLocks noChangeArrowheads="1"/>
                        </wps:cNvSpPr>
                        <wps:spPr bwMode="auto">
                          <a:xfrm>
                            <a:off x="38100" y="7629525"/>
                            <a:ext cx="6269406" cy="184150"/>
                          </a:xfrm>
                          <a:prstGeom prst="rect">
                            <a:avLst/>
                          </a:prstGeom>
                          <a:gradFill flip="none" rotWithShape="1">
                            <a:gsLst>
                              <a:gs pos="54000">
                                <a:srgbClr val="00ACA8"/>
                              </a:gs>
                              <a:gs pos="0">
                                <a:srgbClr val="008080"/>
                              </a:gs>
                              <a:gs pos="80000">
                                <a:srgbClr val="00C8C3"/>
                              </a:gs>
                              <a:gs pos="100000">
                                <a:sysClr val="window" lastClr="FFFFFF"/>
                              </a:gs>
                            </a:gsLst>
                            <a:lin ang="0" scaled="1"/>
                            <a:tileRect/>
                          </a:gradFill>
                          <a:ln w="9525">
                            <a:noFill/>
                            <a:miter lim="800000"/>
                            <a:headEnd/>
                            <a:tailEnd/>
                          </a:ln>
                        </wps:spPr>
                        <wps:txbx>
                          <w:txbxContent>
                            <w:p w14:paraId="4583CEB7" w14:textId="77777777" w:rsidR="00AB3E55" w:rsidRPr="001E1A3D" w:rsidRDefault="00AB3E55" w:rsidP="00AB3E55">
                              <w:pPr>
                                <w:jc w:val="center"/>
                              </w:pPr>
                            </w:p>
                          </w:txbxContent>
                        </wps:txbx>
                        <wps:bodyPr rot="0" spcFirstLastPara="0" vertOverflow="overflow" horzOverflow="overflow" vert="horz" wrap="square" lIns="74295" tIns="36000" rIns="74295" bIns="8890" numCol="1" spcCol="0" rtlCol="0" fromWordArt="0" anchor="t" anchorCtr="0" forceAA="0" upright="1" compatLnSpc="1">
                          <a:prstTxWarp prst="textNoShape">
                            <a:avLst/>
                          </a:prstTxWarp>
                          <a:noAutofit/>
                        </wps:bodyPr>
                      </wps:wsp>
                    </wpg:wgp>
                  </a:graphicData>
                </a:graphic>
              </wp:anchor>
            </w:drawing>
          </mc:Choice>
          <mc:Fallback>
            <w:pict>
              <v:group w14:anchorId="5F939581" id="グループ化 1" o:spid="_x0000_s1028" style="position:absolute;left:0;text-align:left;margin-left:-3.05pt;margin-top:4.6pt;width:496.65pt;height:615.25pt;z-index:251755008" coordsize="63075,78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">
                <v:group id="グループ化 20" o:spid="_x0000_s1029" style="position:absolute;left:95;top:40481;width:62871;height:23304" coordsize="62877,23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四角形: 角度付き 22" o:spid="_x0000_s1030" type="#_x0000_t84" style="position:absolute;left:190;top:2190;width:62687;height:21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" adj="401" fillcolor="window" strokecolor="teal" strokeweight="1pt">
                    <v:stroke joinstyle="round"/>
                    <v:shadow on="t" color="#327bc4" opacity="26214f" origin="-.5,-.5" offset=".24944mm,.24944mm"/>
                    <v:textbox inset="1mm,0,1mm,0">
                      <w:txbxContent>
                        <w:p w14:paraId="0490BF68" w14:textId="77777777" w:rsidR="00AD63AB" w:rsidRPr="00AD63AB" w:rsidRDefault="00C912A0" w:rsidP="00AD63AB">
                          <w:pPr>
                            <w:pStyle w:val="ac"/>
                            <w:numPr>
                              <w:ilvl w:val="0"/>
                              <w:numId w:val="20"/>
                            </w:numPr>
                            <w:spacing w:beforeLines="20" w:before="72" w:line="0" w:lineRule="atLeast"/>
                            <w:ind w:leftChars="100" w:left="613" w:rightChars="100" w:right="193"/>
                            <w:rPr>
                              <w:rFonts w:ascii="BIZ UDゴシック" w:eastAsia="BIZ UDゴシック" w:hAnsi="BIZ UDゴシック"/>
                              <w:bCs/>
                              <w:color w:val="001414"/>
                              <w:sz w:val="24"/>
                              <w:szCs w:val="24"/>
                            </w:rPr>
                          </w:pPr>
                          <w:r>
                            <w:rPr>
                              <w:rFonts w:ascii="BIZ UDゴシック" w:eastAsia="BIZ UDゴシック" w:hAnsi="BIZ UDゴシック" w:hint="eastAsia"/>
                              <w:bCs/>
                              <w:color w:val="001414"/>
                              <w:sz w:val="24"/>
                              <w:szCs w:val="24"/>
                            </w:rPr>
                            <w:t>次頁</w:t>
                          </w:r>
                          <w:r w:rsidR="00AB3E55" w:rsidRPr="00632758">
                            <w:rPr>
                              <w:rFonts w:ascii="BIZ UDゴシック" w:eastAsia="BIZ UDゴシック" w:hAnsi="BIZ UDゴシック"/>
                              <w:bCs/>
                              <w:color w:val="001414"/>
                              <w:sz w:val="24"/>
                              <w:szCs w:val="24"/>
                            </w:rPr>
                            <w:t>の申込書に</w:t>
                          </w:r>
                          <w:r w:rsidR="00AD63AB" w:rsidRPr="00AD63AB">
                            <w:rPr>
                              <w:rFonts w:ascii="BIZ UDゴシック" w:eastAsia="BIZ UDゴシック" w:hAnsi="BIZ UDゴシック" w:hint="eastAsia"/>
                              <w:bCs/>
                              <w:color w:val="001414"/>
                              <w:sz w:val="24"/>
                              <w:szCs w:val="24"/>
                            </w:rPr>
                            <w:t>必要事項をご記入の上、FAXかメールでお申し込みください。</w:t>
                          </w:r>
                        </w:p>
                        <w:p w14:paraId="686AB8EC" w14:textId="2BC9AF4E" w:rsidR="00AB3E55" w:rsidRPr="00AD63AB" w:rsidRDefault="00AD63AB" w:rsidP="00AD63AB">
                          <w:pPr>
                            <w:spacing w:line="0" w:lineRule="atLeast"/>
                            <w:ind w:leftChars="300" w:left="580" w:rightChars="100" w:right="193"/>
                            <w:rPr>
                              <w:rFonts w:ascii="BIZ UDゴシック" w:eastAsia="BIZ UDゴシック" w:hAnsi="BIZ UDゴシック"/>
                              <w:bCs/>
                              <w:color w:val="001414"/>
                              <w:sz w:val="24"/>
                              <w:szCs w:val="24"/>
                            </w:rPr>
                          </w:pPr>
                          <w:r w:rsidRPr="00AD63AB">
                            <w:rPr>
                              <w:rFonts w:ascii="BIZ UDゴシック" w:eastAsia="BIZ UDゴシック" w:hAnsi="BIZ UDゴシック" w:hint="eastAsia"/>
                              <w:bCs/>
                              <w:color w:val="001414"/>
                              <w:sz w:val="24"/>
                              <w:szCs w:val="24"/>
                            </w:rPr>
                            <w:t>また、オンラインでの申し込みも受け付けております。詳しくは、ホームページ(</w:t>
                          </w:r>
                          <w:hyperlink r:id="rId10" w:history="1">
                            <w:r w:rsidRPr="00AD63AB">
                              <w:rPr>
                                <w:rStyle w:val="ab"/>
                                <w:rFonts w:ascii="BIZ UDゴシック" w:eastAsia="BIZ UDゴシック" w:hAnsi="BIZ UDゴシック" w:hint="eastAsia"/>
                                <w:bCs/>
                                <w:sz w:val="24"/>
                                <w:szCs w:val="24"/>
                              </w:rPr>
                              <w:t>https://www.mec.or.jp/index.php/seminer/</w:t>
                            </w:r>
                          </w:hyperlink>
                          <w:r w:rsidRPr="00AD63AB">
                            <w:rPr>
                              <w:rFonts w:ascii="BIZ UDゴシック" w:eastAsia="BIZ UDゴシック" w:hAnsi="BIZ UDゴシック" w:hint="eastAsia"/>
                              <w:bCs/>
                              <w:color w:val="001414"/>
                              <w:sz w:val="24"/>
                              <w:szCs w:val="24"/>
                            </w:rPr>
                            <w:t>)をご覧ください。</w:t>
                          </w:r>
                        </w:p>
                        <w:p w14:paraId="61452560" w14:textId="77777777" w:rsidR="00AB3E55" w:rsidRPr="00632758" w:rsidRDefault="00AB3E55" w:rsidP="00AB3E55">
                          <w:pPr>
                            <w:pStyle w:val="ac"/>
                            <w:numPr>
                              <w:ilvl w:val="0"/>
                              <w:numId w:val="20"/>
                            </w:numPr>
                            <w:spacing w:beforeLines="20" w:before="72" w:line="0" w:lineRule="atLeast"/>
                            <w:ind w:leftChars="100" w:left="613" w:rightChars="100" w:right="193"/>
                            <w:rPr>
                              <w:rFonts w:ascii="BIZ UDゴシック" w:eastAsia="BIZ UDゴシック" w:hAnsi="BIZ UDゴシック"/>
                              <w:bCs/>
                              <w:color w:val="001414"/>
                              <w:sz w:val="24"/>
                              <w:szCs w:val="24"/>
                            </w:rPr>
                          </w:pPr>
                          <w:r w:rsidRPr="00632758">
                            <w:rPr>
                              <w:rFonts w:ascii="BIZ UDゴシック" w:eastAsia="BIZ UDゴシック" w:hAnsi="BIZ UDゴシック"/>
                              <w:bCs/>
                              <w:color w:val="001414"/>
                              <w:sz w:val="24"/>
                              <w:szCs w:val="24"/>
                            </w:rPr>
                            <w:t>受付後、ご記入いただいたメールアドレスに確認のご連絡をさせていただきま</w:t>
                          </w:r>
                          <w:r w:rsidRPr="00632758">
                            <w:rPr>
                              <w:rFonts w:ascii="BIZ UDゴシック" w:eastAsia="BIZ UDゴシック" w:hAnsi="BIZ UDゴシック" w:hint="eastAsia"/>
                              <w:bCs/>
                              <w:color w:val="001414"/>
                              <w:sz w:val="24"/>
                              <w:szCs w:val="24"/>
                            </w:rPr>
                            <w:t>す。</w:t>
                          </w:r>
                          <w:r w:rsidRPr="00632758">
                            <w:rPr>
                              <w:rFonts w:ascii="BIZ UDゴシック" w:eastAsia="BIZ UDゴシック" w:hAnsi="BIZ UDゴシック"/>
                              <w:bCs/>
                              <w:color w:val="001414"/>
                              <w:sz w:val="24"/>
                              <w:szCs w:val="24"/>
                            </w:rPr>
                            <w:t>1週間経っても連絡がない場合は、お手数ですがお問い合わせください。</w:t>
                          </w:r>
                        </w:p>
                        <w:p w14:paraId="1A8914F6" w14:textId="77777777" w:rsidR="00134332" w:rsidRPr="00632758" w:rsidRDefault="00134332" w:rsidP="00134332">
                          <w:pPr>
                            <w:pStyle w:val="ac"/>
                            <w:numPr>
                              <w:ilvl w:val="0"/>
                              <w:numId w:val="20"/>
                            </w:numPr>
                            <w:spacing w:beforeLines="20" w:before="72" w:line="0" w:lineRule="atLeast"/>
                            <w:ind w:leftChars="100" w:left="613" w:rightChars="100" w:right="193"/>
                            <w:rPr>
                              <w:rFonts w:ascii="BIZ UDゴシック" w:eastAsia="BIZ UDゴシック" w:hAnsi="BIZ UDゴシック"/>
                              <w:bCs/>
                              <w:color w:val="001414"/>
                              <w:sz w:val="24"/>
                              <w:szCs w:val="24"/>
                            </w:rPr>
                          </w:pPr>
                          <w:r w:rsidRPr="00632758">
                            <w:rPr>
                              <w:rFonts w:ascii="BIZ UDゴシック" w:eastAsia="BIZ UDゴシック" w:hAnsi="BIZ UDゴシック"/>
                              <w:bCs/>
                              <w:color w:val="001414"/>
                              <w:sz w:val="24"/>
                              <w:szCs w:val="24"/>
                            </w:rPr>
                            <w:t>開催日の</w:t>
                          </w:r>
                          <w:r>
                            <w:rPr>
                              <w:rFonts w:ascii="BIZ UDゴシック" w:eastAsia="BIZ UDゴシック" w:hAnsi="BIZ UDゴシック" w:hint="eastAsia"/>
                              <w:bCs/>
                              <w:color w:val="001414"/>
                              <w:sz w:val="24"/>
                              <w:szCs w:val="24"/>
                            </w:rPr>
                            <w:t>3</w:t>
                          </w:r>
                          <w:r w:rsidRPr="00632758">
                            <w:rPr>
                              <w:rFonts w:ascii="BIZ UDゴシック" w:eastAsia="BIZ UDゴシック" w:hAnsi="BIZ UDゴシック"/>
                              <w:bCs/>
                              <w:color w:val="001414"/>
                              <w:sz w:val="24"/>
                              <w:szCs w:val="24"/>
                            </w:rPr>
                            <w:t>週間</w:t>
                          </w:r>
                          <w:r w:rsidRPr="00632758">
                            <w:rPr>
                              <w:rFonts w:ascii="BIZ UDゴシック" w:eastAsia="BIZ UDゴシック" w:hAnsi="BIZ UDゴシック" w:hint="eastAsia"/>
                              <w:bCs/>
                              <w:color w:val="001414"/>
                              <w:sz w:val="24"/>
                              <w:szCs w:val="24"/>
                            </w:rPr>
                            <w:t>ほど</w:t>
                          </w:r>
                          <w:r w:rsidRPr="00632758">
                            <w:rPr>
                              <w:rFonts w:ascii="BIZ UDゴシック" w:eastAsia="BIZ UDゴシック" w:hAnsi="BIZ UDゴシック"/>
                              <w:bCs/>
                              <w:color w:val="001414"/>
                              <w:sz w:val="24"/>
                              <w:szCs w:val="24"/>
                            </w:rPr>
                            <w:t>前</w:t>
                          </w:r>
                          <w:r w:rsidRPr="00632758">
                            <w:rPr>
                              <w:rFonts w:ascii="BIZ UDゴシック" w:eastAsia="BIZ UDゴシック" w:hAnsi="BIZ UDゴシック" w:hint="eastAsia"/>
                              <w:bCs/>
                              <w:color w:val="001414"/>
                              <w:sz w:val="24"/>
                              <w:szCs w:val="24"/>
                            </w:rPr>
                            <w:t>から順に</w:t>
                          </w:r>
                          <w:r w:rsidRPr="00632758">
                            <w:rPr>
                              <w:rFonts w:ascii="BIZ UDゴシック" w:eastAsia="BIZ UDゴシック" w:hAnsi="BIZ UDゴシック"/>
                              <w:bCs/>
                              <w:color w:val="001414"/>
                              <w:sz w:val="24"/>
                              <w:szCs w:val="24"/>
                            </w:rPr>
                            <w:t>『受講証、請求書』を</w:t>
                          </w:r>
                          <w:r>
                            <w:rPr>
                              <w:rFonts w:ascii="BIZ UDゴシック" w:eastAsia="BIZ UDゴシック" w:hAnsi="BIZ UDゴシック" w:hint="eastAsia"/>
                              <w:bCs/>
                              <w:color w:val="001414"/>
                              <w:sz w:val="24"/>
                              <w:szCs w:val="24"/>
                            </w:rPr>
                            <w:t>ご担当者様のメールアドレスに</w:t>
                          </w:r>
                          <w:r w:rsidRPr="00632758">
                            <w:rPr>
                              <w:rFonts w:ascii="BIZ UDゴシック" w:eastAsia="BIZ UDゴシック" w:hAnsi="BIZ UDゴシック"/>
                              <w:bCs/>
                              <w:color w:val="001414"/>
                              <w:sz w:val="24"/>
                              <w:szCs w:val="24"/>
                            </w:rPr>
                            <w:t>お送りいたしますので、請求書</w:t>
                          </w:r>
                          <w:r w:rsidRPr="00632758">
                            <w:rPr>
                              <w:rFonts w:ascii="BIZ UDゴシック" w:eastAsia="BIZ UDゴシック" w:hAnsi="BIZ UDゴシック" w:hint="eastAsia"/>
                              <w:bCs/>
                              <w:color w:val="001414"/>
                              <w:sz w:val="24"/>
                              <w:szCs w:val="24"/>
                            </w:rPr>
                            <w:t>に</w:t>
                          </w:r>
                          <w:r w:rsidRPr="00632758">
                            <w:rPr>
                              <w:rFonts w:ascii="BIZ UDゴシック" w:eastAsia="BIZ UDゴシック" w:hAnsi="BIZ UDゴシック"/>
                              <w:bCs/>
                              <w:color w:val="001414"/>
                              <w:sz w:val="24"/>
                              <w:szCs w:val="24"/>
                            </w:rPr>
                            <w:t>記載の振込</w:t>
                          </w:r>
                          <w:r w:rsidRPr="00632758">
                            <w:rPr>
                              <w:rFonts w:ascii="BIZ UDゴシック" w:eastAsia="BIZ UDゴシック" w:hAnsi="BIZ UDゴシック" w:hint="eastAsia"/>
                              <w:bCs/>
                              <w:color w:val="001414"/>
                              <w:sz w:val="24"/>
                              <w:szCs w:val="24"/>
                            </w:rPr>
                            <w:t>期限まで</w:t>
                          </w:r>
                          <w:r w:rsidRPr="00632758">
                            <w:rPr>
                              <w:rFonts w:ascii="BIZ UDゴシック" w:eastAsia="BIZ UDゴシック" w:hAnsi="BIZ UDゴシック"/>
                              <w:bCs/>
                              <w:color w:val="001414"/>
                              <w:sz w:val="24"/>
                              <w:szCs w:val="24"/>
                            </w:rPr>
                            <w:t>に受講料をお振込みください。</w:t>
                          </w:r>
                        </w:p>
                        <w:p w14:paraId="0944AC7A" w14:textId="77777777" w:rsidR="00AB3E55" w:rsidRPr="00632758" w:rsidRDefault="00AB3E55" w:rsidP="00AB3E55">
                          <w:pPr>
                            <w:pStyle w:val="ac"/>
                            <w:numPr>
                              <w:ilvl w:val="0"/>
                              <w:numId w:val="20"/>
                            </w:numPr>
                            <w:spacing w:beforeLines="20" w:before="72" w:line="0" w:lineRule="atLeast"/>
                            <w:ind w:leftChars="100" w:left="613" w:rightChars="100" w:right="193"/>
                            <w:rPr>
                              <w:rFonts w:ascii="BIZ UDゴシック" w:eastAsia="BIZ UDゴシック" w:hAnsi="BIZ UDゴシック"/>
                              <w:bCs/>
                              <w:color w:val="001414"/>
                              <w:sz w:val="24"/>
                              <w:szCs w:val="24"/>
                            </w:rPr>
                          </w:pPr>
                          <w:r w:rsidRPr="00632758">
                            <w:rPr>
                              <w:rFonts w:ascii="BIZ UDゴシック" w:eastAsia="BIZ UDゴシック" w:hAnsi="BIZ UDゴシック" w:hint="eastAsia"/>
                              <w:bCs/>
                              <w:color w:val="001414"/>
                              <w:sz w:val="24"/>
                              <w:szCs w:val="24"/>
                            </w:rPr>
                            <w:t>オンライン受講</w:t>
                          </w:r>
                          <w:r>
                            <w:rPr>
                              <w:rFonts w:ascii="BIZ UDゴシック" w:eastAsia="BIZ UDゴシック" w:hAnsi="BIZ UDゴシック" w:hint="eastAsia"/>
                              <w:bCs/>
                              <w:color w:val="001414"/>
                              <w:sz w:val="24"/>
                              <w:szCs w:val="24"/>
                            </w:rPr>
                            <w:t>の方</w:t>
                          </w:r>
                          <w:r w:rsidRPr="00632758">
                            <w:rPr>
                              <w:rFonts w:ascii="BIZ UDゴシック" w:eastAsia="BIZ UDゴシック" w:hAnsi="BIZ UDゴシック" w:hint="eastAsia"/>
                              <w:bCs/>
                              <w:color w:val="001414"/>
                              <w:sz w:val="24"/>
                              <w:szCs w:val="24"/>
                            </w:rPr>
                            <w:t>には、セミナー開催日の2日前までにテキストを</w:t>
                          </w:r>
                          <w:r>
                            <w:rPr>
                              <w:rFonts w:ascii="BIZ UDゴシック" w:eastAsia="BIZ UDゴシック" w:hAnsi="BIZ UDゴシック" w:hint="eastAsia"/>
                              <w:bCs/>
                              <w:color w:val="001414"/>
                              <w:sz w:val="24"/>
                              <w:szCs w:val="24"/>
                            </w:rPr>
                            <w:t>送付</w:t>
                          </w:r>
                          <w:r w:rsidRPr="00632758">
                            <w:rPr>
                              <w:rFonts w:ascii="BIZ UDゴシック" w:eastAsia="BIZ UDゴシック" w:hAnsi="BIZ UDゴシック" w:hint="eastAsia"/>
                              <w:bCs/>
                              <w:color w:val="001414"/>
                              <w:sz w:val="24"/>
                              <w:szCs w:val="24"/>
                            </w:rPr>
                            <w:t>いたします。</w:t>
                          </w:r>
                        </w:p>
                      </w:txbxContent>
                    </v:textbox>
                  </v:shape>
                  <v:rect id="正方形/長方形 9" o:spid="_x0000_s1031" style="position:absolute;width:12947;height:2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" fillcolor="teal" strokecolor="#d1ffff" strokeweight="2.25pt">
                    <v:shadow on="t" color="#823b0b" opacity=".5" offset="1pt"/>
                    <v:textbox inset="5.85pt,1mm,5.85pt,.7pt">
                      <w:txbxContent>
                        <w:p w14:paraId="2A998C7A" w14:textId="77777777" w:rsidR="00AB3E55" w:rsidRPr="00D57AFB" w:rsidRDefault="00AB3E55" w:rsidP="00AB3E55">
                          <w:pPr>
                            <w:spacing w:line="0" w:lineRule="atLeast"/>
                            <w:jc w:val="center"/>
                            <w:rPr>
                              <w:rFonts w:ascii="BIZ UDゴシック" w:eastAsia="BIZ UDゴシック" w:hAnsi="BIZ UDゴシック"/>
                              <w:bCs/>
                              <w:color w:val="FFFFFF" w:themeColor="background1"/>
                              <w:spacing w:val="20"/>
                              <w:sz w:val="22"/>
                            </w:rPr>
                          </w:pPr>
                          <w:r w:rsidRPr="00AB3E55">
                            <w:rPr>
                              <w:rFonts w:ascii="BIZ UDゴシック" w:eastAsia="BIZ UDゴシック" w:hAnsi="BIZ UDゴシック" w:hint="eastAsia"/>
                              <w:bCs/>
                              <w:color w:val="FFFFFF" w:themeColor="background1"/>
                              <w:spacing w:val="60"/>
                              <w:sz w:val="22"/>
                              <w:fitText w:val="1624" w:id="-1416981757"/>
                            </w:rPr>
                            <w:t>お申込み</w:t>
                          </w:r>
                          <w:r w:rsidRPr="00AB3E55">
                            <w:rPr>
                              <w:rFonts w:ascii="BIZ UDゴシック" w:eastAsia="BIZ UDゴシック" w:hAnsi="BIZ UDゴシック"/>
                              <w:bCs/>
                              <w:color w:val="FFFFFF" w:themeColor="background1"/>
                              <w:spacing w:val="60"/>
                              <w:sz w:val="22"/>
                              <w:fitText w:val="1624" w:id="-1416981757"/>
                            </w:rPr>
                            <w:t>方</w:t>
                          </w:r>
                          <w:r w:rsidRPr="00AB3E55">
                            <w:rPr>
                              <w:rFonts w:ascii="BIZ UDゴシック" w:eastAsia="BIZ UDゴシック" w:hAnsi="BIZ UDゴシック"/>
                              <w:bCs/>
                              <w:color w:val="FFFFFF" w:themeColor="background1"/>
                              <w:spacing w:val="4"/>
                              <w:sz w:val="22"/>
                              <w:fitText w:val="1624" w:id="-1416981757"/>
                            </w:rPr>
                            <w:t>法</w:t>
                          </w:r>
                        </w:p>
                      </w:txbxContent>
                    </v:textbox>
                  </v:rect>
                </v:group>
                <v:group id="グループ化 21" o:spid="_x0000_s1032" style="position:absolute;left:285;top:64389;width:62681;height:11507" coordsize="62687,11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四角形: 角度付き 11" o:spid="_x0000_s1033" type="#_x0000_t84" style="position:absolute;top:2190;width:62687;height:8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" adj="824" fillcolor="window" strokecolor="teal" strokeweight="1pt">
                    <v:stroke joinstyle="round"/>
                    <v:shadow on="t" color="#327bc4" opacity="26214f" origin="-.5,-.5" offset=".24944mm,.24944mm"/>
                    <v:textbox inset="1mm,0,1mm,0">
                      <w:txbxContent>
                        <w:p w14:paraId="5FAEFB16" w14:textId="77777777" w:rsidR="00AB3E55" w:rsidRPr="00F00F33" w:rsidRDefault="00AB3E55" w:rsidP="00AB3E55">
                          <w:pPr>
                            <w:spacing w:line="0" w:lineRule="atLeast"/>
                            <w:jc w:val="center"/>
                            <w:rPr>
                              <w:rFonts w:ascii="BIZ UDゴシック" w:eastAsia="BIZ UDゴシック" w:hAnsi="BIZ UDゴシック"/>
                              <w:bCs/>
                              <w:color w:val="001414"/>
                            </w:rPr>
                          </w:pPr>
                          <w:r w:rsidRPr="00DD7BF1">
                            <w:rPr>
                              <w:rFonts w:ascii="BIZ UDゴシック" w:eastAsia="BIZ UDゴシック" w:hAnsi="BIZ UDゴシック" w:hint="eastAsia"/>
                              <w:bCs/>
                              <w:color w:val="001414"/>
                              <w:sz w:val="20"/>
                            </w:rPr>
                            <w:t>一般財団法人</w:t>
                          </w:r>
                          <w:r w:rsidRPr="00F00F33">
                            <w:rPr>
                              <w:rFonts w:ascii="BIZ UDゴシック" w:eastAsia="BIZ UDゴシック" w:hAnsi="BIZ UDゴシック" w:hint="eastAsia"/>
                              <w:bCs/>
                              <w:color w:val="001414"/>
                            </w:rPr>
                            <w:t>三重県環境保全事業団</w:t>
                          </w:r>
                        </w:p>
                        <w:p w14:paraId="56E361DE" w14:textId="77777777" w:rsidR="00AB3E55" w:rsidRPr="00F00F33" w:rsidRDefault="00AB3E55" w:rsidP="00AB3E55">
                          <w:pPr>
                            <w:tabs>
                              <w:tab w:val="left" w:pos="7315"/>
                            </w:tabs>
                            <w:spacing w:beforeLines="20" w:before="72" w:line="0" w:lineRule="atLeast"/>
                            <w:jc w:val="center"/>
                            <w:rPr>
                              <w:rFonts w:ascii="BIZ UDゴシック" w:eastAsia="BIZ UDゴシック" w:hAnsi="BIZ UDゴシック"/>
                              <w:bCs/>
                              <w:color w:val="001414"/>
                              <w:szCs w:val="21"/>
                            </w:rPr>
                          </w:pPr>
                          <w:r w:rsidRPr="00F00F33">
                            <w:rPr>
                              <w:rFonts w:ascii="BIZ UDゴシック" w:eastAsia="BIZ UDゴシック" w:hAnsi="BIZ UDゴシック" w:hint="eastAsia"/>
                              <w:bCs/>
                              <w:color w:val="001414"/>
                              <w:szCs w:val="21"/>
                            </w:rPr>
                            <w:t>〒510-0304　三重県津市河芸町上野3258番地</w:t>
                          </w:r>
                        </w:p>
                        <w:p w14:paraId="6C2E6A8C" w14:textId="77777777" w:rsidR="00AB3E55" w:rsidRPr="00F00F33" w:rsidRDefault="00AB3E55" w:rsidP="00AB3E55">
                          <w:pPr>
                            <w:tabs>
                              <w:tab w:val="left" w:pos="7315"/>
                            </w:tabs>
                            <w:spacing w:line="0" w:lineRule="atLeast"/>
                            <w:jc w:val="center"/>
                            <w:rPr>
                              <w:rFonts w:ascii="BIZ UDゴシック" w:eastAsia="BIZ UDゴシック" w:hAnsi="BIZ UDゴシック"/>
                              <w:bCs/>
                              <w:color w:val="001414"/>
                              <w:szCs w:val="21"/>
                            </w:rPr>
                          </w:pPr>
                          <w:r w:rsidRPr="00F00F33">
                            <w:rPr>
                              <w:rFonts w:ascii="BIZ UDゴシック" w:eastAsia="BIZ UDゴシック" w:hAnsi="BIZ UDゴシック" w:hint="eastAsia"/>
                              <w:bCs/>
                              <w:color w:val="001414"/>
                              <w:szCs w:val="21"/>
                            </w:rPr>
                            <w:t>TEL：059-245-7509　　　FAX：059-245-7519</w:t>
                          </w:r>
                        </w:p>
                        <w:p w14:paraId="4BBA6216" w14:textId="77777777" w:rsidR="00AB3E55" w:rsidRPr="00632758" w:rsidRDefault="00AB3E55" w:rsidP="00AB3E55">
                          <w:pPr>
                            <w:spacing w:line="0" w:lineRule="atLeast"/>
                            <w:jc w:val="center"/>
                            <w:rPr>
                              <w:rFonts w:ascii="BIZ UDゴシック" w:eastAsia="BIZ UDゴシック" w:hAnsi="BIZ UDゴシック"/>
                              <w:bCs/>
                              <w:color w:val="001414"/>
                              <w:szCs w:val="21"/>
                            </w:rPr>
                          </w:pPr>
                          <w:r w:rsidRPr="00632758">
                            <w:rPr>
                              <w:rFonts w:ascii="BIZ UDゴシック" w:eastAsia="BIZ UDゴシック" w:hAnsi="BIZ UDゴシック" w:hint="eastAsia"/>
                              <w:bCs/>
                              <w:color w:val="001414"/>
                              <w:szCs w:val="21"/>
                            </w:rPr>
                            <w:t>E-mail：seminar@mec.or.jp 　セミナー担当</w:t>
                          </w:r>
                        </w:p>
                      </w:txbxContent>
                    </v:textbox>
                  </v:shape>
                  <v:rect id="正方形/長方形 12" o:spid="_x0000_s1034" style="position:absolute;width:12941;height:2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" fillcolor="teal" strokecolor="#d1ffff" strokeweight="2.25pt">
                    <v:shadow on="t" color="#823b0b" opacity=".5" offset="1pt"/>
                    <v:textbox inset="5.85pt,1mm,5.85pt,.7pt">
                      <w:txbxContent>
                        <w:p w14:paraId="4851CF1E" w14:textId="77777777" w:rsidR="00AB3E55" w:rsidRPr="003937FA" w:rsidRDefault="00AB3E55" w:rsidP="00AB3E55">
                          <w:pPr>
                            <w:spacing w:line="0" w:lineRule="atLeast"/>
                            <w:jc w:val="center"/>
                            <w:rPr>
                              <w:rFonts w:ascii="BIZ UDゴシック" w:eastAsia="BIZ UDゴシック" w:hAnsi="BIZ UDゴシック"/>
                              <w:bCs/>
                              <w:color w:val="FFFFFF" w:themeColor="background1"/>
                              <w:sz w:val="22"/>
                              <w:szCs w:val="22"/>
                            </w:rPr>
                          </w:pPr>
                          <w:r w:rsidRPr="003937FA">
                            <w:rPr>
                              <w:rFonts w:ascii="BIZ UDゴシック" w:eastAsia="BIZ UDゴシック" w:hAnsi="BIZ UDゴシック" w:hint="eastAsia"/>
                              <w:bCs/>
                              <w:color w:val="FFFFFF" w:themeColor="background1"/>
                              <w:sz w:val="22"/>
                              <w:szCs w:val="22"/>
                            </w:rPr>
                            <w:t>問合せ・申込み先</w:t>
                          </w:r>
                        </w:p>
                      </w:txbxContent>
                    </v:textbox>
                  </v:rect>
                </v:group>
                <v:group id="グループ化 19" o:spid="_x0000_s1035" style="position:absolute;width:62877;height:39873" coordsize="62877,39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四角形: 角度付き 16" o:spid="_x0000_s1036" type="#_x0000_t84" style="position:absolute;left:95;top:2095;width:62782;height:37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" adj="231" fillcolor="window" strokecolor="teal" strokeweight="1pt">
                    <v:stroke joinstyle="round"/>
                    <v:shadow on="t" color="#327bc4" opacity="26214f" origin="-.5,-.5" offset=".24944mm,.24944mm"/>
                    <v:textbox inset="1mm,0,1mm,0">
                      <w:txbxContent>
                        <w:p w14:paraId="058385AC" w14:textId="77777777" w:rsidR="00AB3E55" w:rsidRPr="00632758" w:rsidRDefault="00AB3E55" w:rsidP="00C912A0">
                          <w:pPr>
                            <w:tabs>
                              <w:tab w:val="left" w:pos="3791"/>
                            </w:tabs>
                            <w:spacing w:beforeLines="30" w:before="108" w:line="360" w:lineRule="exact"/>
                            <w:ind w:leftChars="50" w:left="387" w:hangingChars="150" w:hanging="29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(1)</w:t>
                          </w:r>
                          <w:r w:rsidRPr="00632758">
                            <w:rPr>
                              <w:rFonts w:ascii="BIZ UDゴシック" w:eastAsia="BIZ UDゴシック" w:hAnsi="BIZ UDゴシック"/>
                              <w:bCs/>
                              <w:color w:val="001414"/>
                            </w:rPr>
                            <w:t xml:space="preserve"> ISO14001規格と法的要求事項</w:t>
                          </w:r>
                          <w:r w:rsidRPr="00632758">
                            <w:rPr>
                              <w:rFonts w:ascii="BIZ UDゴシック" w:eastAsia="BIZ UDゴシック" w:hAnsi="BIZ UDゴシック" w:hint="eastAsia"/>
                              <w:bCs/>
                              <w:color w:val="001414"/>
                            </w:rPr>
                            <w:t>（順守義務）</w:t>
                          </w:r>
                        </w:p>
                        <w:p w14:paraId="21ABCDCF" w14:textId="77777777" w:rsidR="00AB3E55" w:rsidRPr="00632758" w:rsidRDefault="00AB3E55" w:rsidP="00C912A0">
                          <w:pPr>
                            <w:tabs>
                              <w:tab w:val="left" w:pos="3791"/>
                            </w:tabs>
                            <w:spacing w:line="360" w:lineRule="exact"/>
                            <w:ind w:leftChars="50" w:left="387" w:hangingChars="150" w:hanging="29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(2)</w:t>
                          </w:r>
                          <w:r w:rsidRPr="00632758">
                            <w:rPr>
                              <w:rFonts w:ascii="BIZ UDゴシック" w:eastAsia="BIZ UDゴシック" w:hAnsi="BIZ UDゴシック"/>
                              <w:bCs/>
                              <w:color w:val="001414"/>
                            </w:rPr>
                            <w:t xml:space="preserve"> 環境関連</w:t>
                          </w:r>
                          <w:r w:rsidRPr="00632758">
                            <w:rPr>
                              <w:rFonts w:ascii="BIZ UDゴシック" w:eastAsia="BIZ UDゴシック" w:hAnsi="BIZ UDゴシック" w:hint="eastAsia"/>
                              <w:bCs/>
                              <w:color w:val="001414"/>
                            </w:rPr>
                            <w:t>法令</w:t>
                          </w:r>
                          <w:r w:rsidRPr="00632758">
                            <w:rPr>
                              <w:rFonts w:ascii="BIZ UDゴシック" w:eastAsia="BIZ UDゴシック" w:hAnsi="BIZ UDゴシック"/>
                              <w:bCs/>
                              <w:color w:val="001414"/>
                            </w:rPr>
                            <w:t>の体系</w:t>
                          </w:r>
                          <w:r w:rsidRPr="00632758">
                            <w:rPr>
                              <w:rFonts w:ascii="BIZ UDゴシック" w:eastAsia="BIZ UDゴシック" w:hAnsi="BIZ UDゴシック"/>
                              <w:bCs/>
                              <w:color w:val="001414"/>
                            </w:rPr>
                            <w:tab/>
                          </w:r>
                          <w:r w:rsidRPr="00632758">
                            <w:rPr>
                              <w:rFonts w:ascii="BIZ UDゴシック" w:eastAsia="BIZ UDゴシック" w:hAnsi="BIZ UDゴシック" w:hint="eastAsia"/>
                              <w:bCs/>
                              <w:color w:val="001414"/>
                            </w:rPr>
                            <w:t>(3)</w:t>
                          </w:r>
                          <w:r w:rsidRPr="00632758">
                            <w:rPr>
                              <w:rFonts w:ascii="BIZ UDゴシック" w:eastAsia="BIZ UDゴシック" w:hAnsi="BIZ UDゴシック"/>
                              <w:bCs/>
                              <w:color w:val="001414"/>
                            </w:rPr>
                            <w:t xml:space="preserve"> 環境側面と法的要求事項の特定及び参照方法</w:t>
                          </w:r>
                        </w:p>
                        <w:p w14:paraId="57034C20" w14:textId="77777777" w:rsidR="00AB3E55" w:rsidRPr="00632758" w:rsidRDefault="00AB3E55" w:rsidP="00C912A0">
                          <w:pPr>
                            <w:tabs>
                              <w:tab w:val="left" w:pos="3791"/>
                            </w:tabs>
                            <w:spacing w:line="360" w:lineRule="exact"/>
                            <w:ind w:leftChars="50" w:left="387" w:hangingChars="150" w:hanging="29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(4)</w:t>
                          </w:r>
                          <w:r w:rsidRPr="00632758">
                            <w:rPr>
                              <w:rFonts w:ascii="BIZ UDゴシック" w:eastAsia="BIZ UDゴシック" w:hAnsi="BIZ UDゴシック"/>
                              <w:bCs/>
                              <w:color w:val="001414"/>
                            </w:rPr>
                            <w:t xml:space="preserve"> 環境関連</w:t>
                          </w:r>
                          <w:r w:rsidRPr="00632758">
                            <w:rPr>
                              <w:rFonts w:ascii="BIZ UDゴシック" w:eastAsia="BIZ UDゴシック" w:hAnsi="BIZ UDゴシック" w:hint="eastAsia"/>
                              <w:bCs/>
                              <w:color w:val="001414"/>
                            </w:rPr>
                            <w:t>法令</w:t>
                          </w:r>
                          <w:r w:rsidRPr="00632758">
                            <w:rPr>
                              <w:rFonts w:ascii="BIZ UDゴシック" w:eastAsia="BIZ UDゴシック" w:hAnsi="BIZ UDゴシック"/>
                              <w:bCs/>
                              <w:color w:val="001414"/>
                            </w:rPr>
                            <w:t>の</w:t>
                          </w:r>
                          <w:r w:rsidRPr="00632758">
                            <w:rPr>
                              <w:rFonts w:ascii="BIZ UDゴシック" w:eastAsia="BIZ UDゴシック" w:hAnsi="BIZ UDゴシック" w:hint="eastAsia"/>
                              <w:bCs/>
                              <w:color w:val="001414"/>
                            </w:rPr>
                            <w:t>改正</w:t>
                          </w:r>
                          <w:r w:rsidRPr="00632758">
                            <w:rPr>
                              <w:rFonts w:ascii="BIZ UDゴシック" w:eastAsia="BIZ UDゴシック" w:hAnsi="BIZ UDゴシック"/>
                              <w:bCs/>
                              <w:color w:val="001414"/>
                            </w:rPr>
                            <w:t>情報</w:t>
                          </w:r>
                          <w:r w:rsidRPr="00632758">
                            <w:rPr>
                              <w:rFonts w:ascii="BIZ UDゴシック" w:eastAsia="BIZ UDゴシック" w:hAnsi="BIZ UDゴシック"/>
                              <w:bCs/>
                              <w:color w:val="001414"/>
                            </w:rPr>
                            <w:tab/>
                          </w:r>
                          <w:r w:rsidRPr="00632758">
                            <w:rPr>
                              <w:rFonts w:ascii="BIZ UDゴシック" w:eastAsia="BIZ UDゴシック" w:hAnsi="BIZ UDゴシック" w:hint="eastAsia"/>
                              <w:bCs/>
                              <w:color w:val="001414"/>
                            </w:rPr>
                            <w:t>(5)</w:t>
                          </w:r>
                          <w:r w:rsidRPr="00632758">
                            <w:rPr>
                              <w:rFonts w:ascii="BIZ UDゴシック" w:eastAsia="BIZ UDゴシック" w:hAnsi="BIZ UDゴシック"/>
                              <w:bCs/>
                              <w:color w:val="001414"/>
                            </w:rPr>
                            <w:t xml:space="preserve"> 定期的な順守評価など</w:t>
                          </w:r>
                        </w:p>
                        <w:p w14:paraId="348C3DDE" w14:textId="77777777" w:rsidR="00AB3E55" w:rsidRPr="00632758" w:rsidRDefault="00AB3E55" w:rsidP="00AB3E55">
                          <w:pPr>
                            <w:spacing w:beforeLines="20" w:before="72" w:line="360" w:lineRule="exact"/>
                            <w:ind w:leftChars="300" w:left="58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w:t>
                          </w:r>
                          <w:r w:rsidRPr="00632758">
                            <w:rPr>
                              <w:rFonts w:ascii="BIZ UDゴシック" w:eastAsia="BIZ UDゴシック" w:hAnsi="BIZ UDゴシック"/>
                              <w:bCs/>
                              <w:color w:val="001414"/>
                            </w:rPr>
                            <w:t xml:space="preserve"> 内容は変更</w:t>
                          </w:r>
                          <w:r w:rsidRPr="00632758">
                            <w:rPr>
                              <w:rFonts w:ascii="BIZ UDゴシック" w:eastAsia="BIZ UDゴシック" w:hAnsi="BIZ UDゴシック" w:hint="eastAsia"/>
                              <w:bCs/>
                              <w:color w:val="001414"/>
                            </w:rPr>
                            <w:t>になる</w:t>
                          </w:r>
                          <w:r w:rsidRPr="00632758">
                            <w:rPr>
                              <w:rFonts w:ascii="BIZ UDゴシック" w:eastAsia="BIZ UDゴシック" w:hAnsi="BIZ UDゴシック"/>
                              <w:bCs/>
                              <w:color w:val="001414"/>
                            </w:rPr>
                            <w:t>場合</w:t>
                          </w:r>
                          <w:r w:rsidRPr="00632758">
                            <w:rPr>
                              <w:rFonts w:ascii="BIZ UDゴシック" w:eastAsia="BIZ UDゴシック" w:hAnsi="BIZ UDゴシック" w:hint="eastAsia"/>
                              <w:bCs/>
                              <w:color w:val="001414"/>
                            </w:rPr>
                            <w:t>が</w:t>
                          </w:r>
                          <w:r w:rsidRPr="00632758">
                            <w:rPr>
                              <w:rFonts w:ascii="BIZ UDゴシック" w:eastAsia="BIZ UDゴシック" w:hAnsi="BIZ UDゴシック"/>
                              <w:bCs/>
                              <w:color w:val="001414"/>
                            </w:rPr>
                            <w:t>ございます。</w:t>
                          </w:r>
                        </w:p>
                        <w:p w14:paraId="032E4A1D" w14:textId="4F1241C8" w:rsidR="00AB3E55" w:rsidRPr="00E03ACB" w:rsidRDefault="00E03ACB" w:rsidP="00AB3E55">
                          <w:pPr>
                            <w:tabs>
                              <w:tab w:val="left" w:pos="3791"/>
                            </w:tabs>
                            <w:spacing w:beforeLines="20" w:before="72" w:line="360" w:lineRule="exact"/>
                            <w:ind w:leftChars="100" w:left="193"/>
                            <w:rPr>
                              <w:rFonts w:ascii="BIZ UDゴシック" w:eastAsia="BIZ UDゴシック" w:hAnsi="BIZ UDゴシック"/>
                              <w:b/>
                              <w:color w:val="001414"/>
                            </w:rPr>
                          </w:pPr>
                          <w:r w:rsidRPr="00632758">
                            <w:rPr>
                              <w:rFonts w:ascii="BIZ UDゴシック" w:eastAsia="BIZ UDゴシック" w:hAnsi="BIZ UDゴシック" w:hint="eastAsia"/>
                              <w:bCs/>
                              <w:color w:val="001414"/>
                            </w:rPr>
                            <w:t>開催日時：</w:t>
                          </w:r>
                          <w:r w:rsidRPr="00557E16">
                            <w:rPr>
                              <w:rFonts w:ascii="BIZ UDゴシック" w:eastAsia="BIZ UDゴシック" w:hAnsi="BIZ UDゴシック" w:hint="eastAsia"/>
                              <w:bCs/>
                              <w:color w:val="001414"/>
                              <w:sz w:val="28"/>
                              <w:szCs w:val="28"/>
                              <w:shd w:val="thinDiagCross" w:color="53FFFB" w:fill="FFFFFF" w:themeFill="background1"/>
                            </w:rPr>
                            <w:t>202</w:t>
                          </w:r>
                          <w:r w:rsidR="002D057B">
                            <w:rPr>
                              <w:rFonts w:ascii="BIZ UDゴシック" w:eastAsia="BIZ UDゴシック" w:hAnsi="BIZ UDゴシック" w:hint="eastAsia"/>
                              <w:bCs/>
                              <w:color w:val="001414"/>
                              <w:sz w:val="28"/>
                              <w:szCs w:val="28"/>
                              <w:shd w:val="thinDiagCross" w:color="53FFFB" w:fill="FFFFFF" w:themeFill="background1"/>
                            </w:rPr>
                            <w:t>6</w:t>
                          </w:r>
                          <w:r w:rsidRPr="00557E16">
                            <w:rPr>
                              <w:rFonts w:ascii="BIZ UDゴシック" w:eastAsia="BIZ UDゴシック" w:hAnsi="BIZ UDゴシック" w:hint="eastAsia"/>
                              <w:bCs/>
                              <w:color w:val="001414"/>
                              <w:sz w:val="28"/>
                              <w:szCs w:val="28"/>
                              <w:shd w:val="thinDiagCross" w:color="53FFFB" w:fill="FFFFFF" w:themeFill="background1"/>
                            </w:rPr>
                            <w:t>年9月</w:t>
                          </w:r>
                          <w:r w:rsidR="002D057B">
                            <w:rPr>
                              <w:rFonts w:ascii="BIZ UDゴシック" w:eastAsia="BIZ UDゴシック" w:hAnsi="BIZ UDゴシック" w:hint="eastAsia"/>
                              <w:bCs/>
                              <w:color w:val="001414"/>
                              <w:sz w:val="28"/>
                              <w:szCs w:val="28"/>
                              <w:shd w:val="thinDiagCross" w:color="53FFFB" w:fill="FFFFFF" w:themeFill="background1"/>
                            </w:rPr>
                            <w:t>18</w:t>
                          </w:r>
                          <w:r w:rsidRPr="00557E16">
                            <w:rPr>
                              <w:rFonts w:ascii="BIZ UDゴシック" w:eastAsia="BIZ UDゴシック" w:hAnsi="BIZ UDゴシック" w:hint="eastAsia"/>
                              <w:bCs/>
                              <w:color w:val="001414"/>
                              <w:sz w:val="28"/>
                              <w:szCs w:val="28"/>
                              <w:shd w:val="thinDiagCross" w:color="53FFFB" w:fill="FFFFFF" w:themeFill="background1"/>
                            </w:rPr>
                            <w:t>日(金)</w:t>
                          </w:r>
                          <w:r w:rsidRPr="00134332">
                            <w:rPr>
                              <w:rFonts w:ascii="BIZ UDゴシック" w:eastAsia="BIZ UDゴシック" w:hAnsi="BIZ UDゴシック" w:hint="eastAsia"/>
                              <w:bCs/>
                              <w:color w:val="001414"/>
                              <w:sz w:val="28"/>
                              <w:szCs w:val="28"/>
                              <w:shd w:val="thinDiagCross" w:color="53FFFB" w:fill="FFFFFF" w:themeFill="background1"/>
                            </w:rPr>
                            <w:t xml:space="preserve">　9:00～17:00</w:t>
                          </w:r>
                        </w:p>
                        <w:p w14:paraId="21DDF38F" w14:textId="77777777" w:rsidR="00AB3E55" w:rsidRPr="00632758" w:rsidRDefault="00AB3E55" w:rsidP="00AB3E55">
                          <w:pPr>
                            <w:tabs>
                              <w:tab w:val="left" w:pos="3791"/>
                            </w:tabs>
                            <w:ind w:leftChars="600" w:left="1160"/>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【会場／オンライン(Zoom) 同時開催】</w:t>
                          </w:r>
                        </w:p>
                        <w:p w14:paraId="5AD57131" w14:textId="77777777" w:rsidR="00AB3E55" w:rsidRPr="00632758" w:rsidRDefault="00AB3E55" w:rsidP="00AB3E55">
                          <w:pPr>
                            <w:tabs>
                              <w:tab w:val="left" w:pos="3791"/>
                            </w:tabs>
                            <w:ind w:leftChars="600" w:left="1465" w:rightChars="100" w:right="193" w:hangingChars="150" w:hanging="305"/>
                            <w:rPr>
                              <w:rFonts w:ascii="BIZ UDゴシック" w:eastAsia="BIZ UDゴシック" w:hAnsi="BIZ UDゴシック"/>
                              <w:bCs/>
                              <w:color w:val="001414"/>
                              <w:sz w:val="22"/>
                              <w:szCs w:val="22"/>
                            </w:rPr>
                          </w:pPr>
                          <w:r w:rsidRPr="00632758">
                            <w:rPr>
                              <w:rFonts w:ascii="BIZ UDゴシック" w:eastAsia="BIZ UDゴシック" w:hAnsi="BIZ UDゴシック" w:hint="eastAsia"/>
                              <w:bCs/>
                              <w:color w:val="001414"/>
                              <w:sz w:val="22"/>
                              <w:szCs w:val="22"/>
                            </w:rPr>
                            <w:t>※ 最少催行人数に達しない場合、またはその他のやむを得ない事由により</w:t>
                          </w:r>
                          <w:r>
                            <w:rPr>
                              <w:rFonts w:ascii="BIZ UDゴシック" w:eastAsia="BIZ UDゴシック" w:hAnsi="BIZ UDゴシック" w:hint="eastAsia"/>
                              <w:bCs/>
                              <w:color w:val="001414"/>
                              <w:sz w:val="22"/>
                              <w:szCs w:val="22"/>
                            </w:rPr>
                            <w:t>、</w:t>
                          </w:r>
                          <w:r w:rsidRPr="00632758">
                            <w:rPr>
                              <w:rFonts w:ascii="BIZ UDゴシック" w:eastAsia="BIZ UDゴシック" w:hAnsi="BIZ UDゴシック" w:hint="eastAsia"/>
                              <w:bCs/>
                              <w:color w:val="001414"/>
                              <w:sz w:val="22"/>
                              <w:szCs w:val="22"/>
                            </w:rPr>
                            <w:t>開催を中止することがあります。</w:t>
                          </w:r>
                        </w:p>
                        <w:p w14:paraId="49645724" w14:textId="77777777" w:rsidR="00AB3E55" w:rsidRPr="00632758" w:rsidRDefault="00AB3E55" w:rsidP="00AB3E55">
                          <w:pPr>
                            <w:tabs>
                              <w:tab w:val="left" w:pos="3791"/>
                            </w:tabs>
                            <w:spacing w:beforeLines="20" w:before="72" w:line="360" w:lineRule="exact"/>
                            <w:ind w:leftChars="100" w:left="193"/>
                            <w:rPr>
                              <w:rFonts w:ascii="BIZ UDゴシック" w:eastAsia="BIZ UDゴシック" w:hAnsi="BIZ UDゴシック"/>
                              <w:bCs/>
                              <w:color w:val="001414"/>
                            </w:rPr>
                          </w:pPr>
                          <w:r w:rsidRPr="00632758">
                            <w:rPr>
                              <w:rFonts w:ascii="BIZ UDゴシック" w:eastAsia="BIZ UDゴシック" w:hAnsi="BIZ UDゴシック" w:hint="eastAsia"/>
                              <w:bCs/>
                              <w:color w:val="001414"/>
                            </w:rPr>
                            <w:t>開催場所：</w:t>
                          </w:r>
                          <w:r>
                            <w:rPr>
                              <w:rFonts w:ascii="BIZ UDゴシック" w:eastAsia="BIZ UDゴシック" w:hAnsi="BIZ UDゴシック" w:hint="eastAsia"/>
                              <w:bCs/>
                              <w:color w:val="001414"/>
                            </w:rPr>
                            <w:t>【</w:t>
                          </w:r>
                          <w:r w:rsidRPr="00632758">
                            <w:rPr>
                              <w:rFonts w:ascii="BIZ UDゴシック" w:eastAsia="BIZ UDゴシック" w:hAnsi="BIZ UDゴシック" w:hint="eastAsia"/>
                              <w:bCs/>
                              <w:color w:val="001414"/>
                            </w:rPr>
                            <w:t>会場開催</w:t>
                          </w:r>
                          <w:r>
                            <w:rPr>
                              <w:rFonts w:ascii="BIZ UDゴシック" w:eastAsia="BIZ UDゴシック" w:hAnsi="BIZ UDゴシック" w:hint="eastAsia"/>
                              <w:bCs/>
                              <w:color w:val="001414"/>
                            </w:rPr>
                            <w:t>】</w:t>
                          </w:r>
                          <w:r w:rsidRPr="00632758">
                            <w:rPr>
                              <w:rFonts w:ascii="BIZ UDゴシック" w:eastAsia="BIZ UDゴシック" w:hAnsi="BIZ UDゴシック" w:hint="eastAsia"/>
                              <w:bCs/>
                              <w:color w:val="001414"/>
                            </w:rPr>
                            <w:t>一般財団法人三重県環境保全事業団</w:t>
                          </w:r>
                        </w:p>
                        <w:p w14:paraId="296FE0F6" w14:textId="77777777" w:rsidR="00AB3E55" w:rsidRPr="00632758" w:rsidRDefault="00AB3E55" w:rsidP="00AB3E55">
                          <w:pPr>
                            <w:tabs>
                              <w:tab w:val="left" w:pos="3791"/>
                            </w:tabs>
                            <w:ind w:leftChars="1200" w:left="2319"/>
                            <w:rPr>
                              <w:rFonts w:ascii="BIZ UDゴシック" w:eastAsia="BIZ UDゴシック" w:hAnsi="BIZ UDゴシック"/>
                              <w:bCs/>
                              <w:color w:val="001414"/>
                              <w:sz w:val="20"/>
                            </w:rPr>
                          </w:pPr>
                          <w:r w:rsidRPr="00632758">
                            <w:rPr>
                              <w:rFonts w:ascii="BIZ UDゴシック" w:eastAsia="BIZ UDゴシック" w:hAnsi="BIZ UDゴシック" w:hint="eastAsia"/>
                              <w:bCs/>
                              <w:color w:val="001414"/>
                            </w:rPr>
                            <w:t>三重県津市河芸町上野</w:t>
                          </w:r>
                          <w:r w:rsidRPr="00632758">
                            <w:rPr>
                              <w:rFonts w:ascii="BIZ UDゴシック" w:eastAsia="BIZ UDゴシック" w:hAnsi="BIZ UDゴシック"/>
                              <w:bCs/>
                              <w:color w:val="001414"/>
                            </w:rPr>
                            <w:t>3258番地</w:t>
                          </w:r>
                          <w:r w:rsidRPr="00632758">
                            <w:rPr>
                              <w:rFonts w:ascii="BIZ UDゴシック" w:eastAsia="BIZ UDゴシック" w:hAnsi="BIZ UDゴシック"/>
                              <w:bCs/>
                              <w:color w:val="001414"/>
                              <w:sz w:val="20"/>
                            </w:rPr>
                            <w:t>（裏面</w:t>
                          </w:r>
                          <w:r w:rsidRPr="00632758">
                            <w:rPr>
                              <w:rFonts w:ascii="BIZ UDゴシック" w:eastAsia="BIZ UDゴシック" w:hAnsi="BIZ UDゴシック" w:hint="eastAsia"/>
                              <w:bCs/>
                              <w:color w:val="001414"/>
                              <w:sz w:val="20"/>
                            </w:rPr>
                            <w:t>の</w:t>
                          </w:r>
                          <w:r w:rsidRPr="00632758">
                            <w:rPr>
                              <w:rFonts w:ascii="BIZ UDゴシック" w:eastAsia="BIZ UDゴシック" w:hAnsi="BIZ UDゴシック"/>
                              <w:bCs/>
                              <w:color w:val="001414"/>
                              <w:sz w:val="20"/>
                            </w:rPr>
                            <w:t>案内図</w:t>
                          </w:r>
                          <w:r w:rsidRPr="00632758">
                            <w:rPr>
                              <w:rFonts w:ascii="BIZ UDゴシック" w:eastAsia="BIZ UDゴシック" w:hAnsi="BIZ UDゴシック" w:hint="eastAsia"/>
                              <w:bCs/>
                              <w:color w:val="001414"/>
                              <w:sz w:val="20"/>
                            </w:rPr>
                            <w:t>をご</w:t>
                          </w:r>
                          <w:r w:rsidRPr="00632758">
                            <w:rPr>
                              <w:rFonts w:ascii="BIZ UDゴシック" w:eastAsia="BIZ UDゴシック" w:hAnsi="BIZ UDゴシック"/>
                              <w:bCs/>
                              <w:color w:val="001414"/>
                              <w:sz w:val="20"/>
                            </w:rPr>
                            <w:t>参照</w:t>
                          </w:r>
                          <w:r w:rsidRPr="00632758">
                            <w:rPr>
                              <w:rFonts w:ascii="BIZ UDゴシック" w:eastAsia="BIZ UDゴシック" w:hAnsi="BIZ UDゴシック" w:hint="eastAsia"/>
                              <w:bCs/>
                              <w:color w:val="001414"/>
                              <w:sz w:val="20"/>
                            </w:rPr>
                            <w:t>ください</w:t>
                          </w:r>
                          <w:r w:rsidRPr="00632758">
                            <w:rPr>
                              <w:rFonts w:ascii="BIZ UDゴシック" w:eastAsia="BIZ UDゴシック" w:hAnsi="BIZ UDゴシック"/>
                              <w:bCs/>
                              <w:color w:val="001414"/>
                              <w:sz w:val="20"/>
                            </w:rPr>
                            <w:t>）</w:t>
                          </w:r>
                        </w:p>
                        <w:p w14:paraId="441611E3" w14:textId="77777777" w:rsidR="00AB3E55" w:rsidRPr="00632758" w:rsidRDefault="00AB3E55" w:rsidP="00AB3E55">
                          <w:pPr>
                            <w:tabs>
                              <w:tab w:val="left" w:pos="3791"/>
                            </w:tabs>
                            <w:ind w:leftChars="600" w:left="1160"/>
                            <w:rPr>
                              <w:rFonts w:ascii="BIZ UDゴシック" w:eastAsia="BIZ UDゴシック" w:hAnsi="BIZ UDゴシック"/>
                              <w:bCs/>
                              <w:color w:val="001414"/>
                            </w:rPr>
                          </w:pPr>
                          <w:r>
                            <w:rPr>
                              <w:rFonts w:ascii="BIZ UDゴシック" w:eastAsia="BIZ UDゴシック" w:hAnsi="BIZ UDゴシック" w:hint="eastAsia"/>
                              <w:bCs/>
                              <w:color w:val="001414"/>
                            </w:rPr>
                            <w:t>【</w:t>
                          </w:r>
                          <w:r w:rsidRPr="00632758">
                            <w:rPr>
                              <w:rFonts w:ascii="BIZ UDゴシック" w:eastAsia="BIZ UDゴシック" w:hAnsi="BIZ UDゴシック" w:hint="eastAsia"/>
                              <w:bCs/>
                              <w:color w:val="001414"/>
                            </w:rPr>
                            <w:t>オンライン(Zoom)開催</w:t>
                          </w:r>
                          <w:r>
                            <w:rPr>
                              <w:rFonts w:ascii="BIZ UDゴシック" w:eastAsia="BIZ UDゴシック" w:hAnsi="BIZ UDゴシック" w:hint="eastAsia"/>
                              <w:bCs/>
                              <w:color w:val="001414"/>
                            </w:rPr>
                            <w:t>】</w:t>
                          </w:r>
                          <w:r w:rsidRPr="00632758">
                            <w:rPr>
                              <w:rFonts w:ascii="BIZ UDゴシック" w:eastAsia="BIZ UDゴシック" w:hAnsi="BIZ UDゴシック" w:hint="eastAsia"/>
                              <w:bCs/>
                              <w:color w:val="001414"/>
                            </w:rPr>
                            <w:t>各自で</w:t>
                          </w:r>
                          <w:r>
                            <w:rPr>
                              <w:rFonts w:ascii="BIZ UDゴシック" w:eastAsia="BIZ UDゴシック" w:hAnsi="BIZ UDゴシック" w:hint="eastAsia"/>
                              <w:bCs/>
                              <w:color w:val="001414"/>
                            </w:rPr>
                            <w:t>パソコン</w:t>
                          </w:r>
                          <w:r w:rsidRPr="00632758">
                            <w:rPr>
                              <w:rFonts w:ascii="BIZ UDゴシック" w:eastAsia="BIZ UDゴシック" w:hAnsi="BIZ UDゴシック" w:hint="eastAsia"/>
                              <w:bCs/>
                              <w:color w:val="001414"/>
                            </w:rPr>
                            <w:t>、マイク</w:t>
                          </w:r>
                          <w:r>
                            <w:rPr>
                              <w:rFonts w:ascii="BIZ UDゴシック" w:eastAsia="BIZ UDゴシック" w:hAnsi="BIZ UDゴシック" w:hint="eastAsia"/>
                              <w:bCs/>
                              <w:color w:val="001414"/>
                            </w:rPr>
                            <w:t>、カメラ</w:t>
                          </w:r>
                          <w:r w:rsidRPr="00632758">
                            <w:rPr>
                              <w:rFonts w:ascii="BIZ UDゴシック" w:eastAsia="BIZ UDゴシック" w:hAnsi="BIZ UDゴシック" w:hint="eastAsia"/>
                              <w:bCs/>
                              <w:color w:val="001414"/>
                            </w:rPr>
                            <w:t>等をご準備ください。</w:t>
                          </w:r>
                        </w:p>
                        <w:p w14:paraId="1DB9071C" w14:textId="77777777" w:rsidR="00AB3E55" w:rsidRPr="00632758" w:rsidRDefault="00AB3E55" w:rsidP="00AB3E55">
                          <w:pPr>
                            <w:tabs>
                              <w:tab w:val="left" w:pos="3791"/>
                            </w:tabs>
                            <w:spacing w:beforeLines="20" w:before="72" w:line="360" w:lineRule="exact"/>
                            <w:ind w:leftChars="100" w:left="193"/>
                            <w:rPr>
                              <w:rFonts w:ascii="BIZ UDゴシック" w:eastAsia="BIZ UDゴシック" w:hAnsi="BIZ UDゴシック"/>
                              <w:bCs/>
                              <w:color w:val="001414"/>
                            </w:rPr>
                          </w:pPr>
                          <w:r w:rsidRPr="00AB3E55">
                            <w:rPr>
                              <w:rFonts w:ascii="BIZ UDゴシック" w:eastAsia="BIZ UDゴシック" w:hAnsi="BIZ UDゴシック" w:hint="eastAsia"/>
                              <w:bCs/>
                              <w:color w:val="001414"/>
                              <w:spacing w:val="130"/>
                              <w:fitText w:val="892" w:id="-1312548096"/>
                            </w:rPr>
                            <w:t>受講</w:t>
                          </w:r>
                          <w:r w:rsidRPr="00AB3E55">
                            <w:rPr>
                              <w:rFonts w:ascii="BIZ UDゴシック" w:eastAsia="BIZ UDゴシック" w:hAnsi="BIZ UDゴシック" w:hint="eastAsia"/>
                              <w:bCs/>
                              <w:color w:val="001414"/>
                              <w:spacing w:val="2"/>
                              <w:fitText w:val="892" w:id="-1312548096"/>
                            </w:rPr>
                            <w:t>料</w:t>
                          </w:r>
                          <w:r w:rsidRPr="00632758">
                            <w:rPr>
                              <w:rFonts w:ascii="BIZ UDゴシック" w:eastAsia="BIZ UDゴシック" w:hAnsi="BIZ UDゴシック" w:hint="eastAsia"/>
                              <w:bCs/>
                              <w:color w:val="001414"/>
                            </w:rPr>
                            <w:t>：1</w:t>
                          </w:r>
                          <w:r>
                            <w:rPr>
                              <w:rFonts w:ascii="BIZ UDゴシック" w:eastAsia="BIZ UDゴシック" w:hAnsi="BIZ UDゴシック" w:hint="eastAsia"/>
                              <w:bCs/>
                              <w:color w:val="001414"/>
                            </w:rPr>
                            <w:t>7</w:t>
                          </w:r>
                          <w:r w:rsidRPr="00632758">
                            <w:rPr>
                              <w:rFonts w:ascii="BIZ UDゴシック" w:eastAsia="BIZ UDゴシック" w:hAnsi="BIZ UDゴシック" w:hint="eastAsia"/>
                              <w:bCs/>
                              <w:color w:val="001414"/>
                            </w:rPr>
                            <w:t>,</w:t>
                          </w:r>
                          <w:r>
                            <w:rPr>
                              <w:rFonts w:ascii="BIZ UDゴシック" w:eastAsia="BIZ UDゴシック" w:hAnsi="BIZ UDゴシック" w:hint="eastAsia"/>
                              <w:bCs/>
                              <w:color w:val="001414"/>
                            </w:rPr>
                            <w:t>6</w:t>
                          </w:r>
                          <w:r w:rsidRPr="00632758">
                            <w:rPr>
                              <w:rFonts w:ascii="BIZ UDゴシック" w:eastAsia="BIZ UDゴシック" w:hAnsi="BIZ UDゴシック" w:hint="eastAsia"/>
                              <w:bCs/>
                              <w:color w:val="001414"/>
                            </w:rPr>
                            <w:t>00円／1名　(税込、テキスト</w:t>
                          </w:r>
                          <w:r>
                            <w:rPr>
                              <w:rFonts w:ascii="BIZ UDゴシック" w:eastAsia="BIZ UDゴシック" w:hAnsi="BIZ UDゴシック" w:hint="eastAsia"/>
                              <w:bCs/>
                              <w:color w:val="001414"/>
                            </w:rPr>
                            <w:t>代含む</w:t>
                          </w:r>
                          <w:r w:rsidRPr="00632758">
                            <w:rPr>
                              <w:rFonts w:ascii="BIZ UDゴシック" w:eastAsia="BIZ UDゴシック" w:hAnsi="BIZ UDゴシック" w:hint="eastAsia"/>
                              <w:bCs/>
                              <w:color w:val="001414"/>
                            </w:rPr>
                            <w:t>)</w:t>
                          </w:r>
                        </w:p>
                        <w:p w14:paraId="5E528840" w14:textId="77777777" w:rsidR="00AB3E55" w:rsidRPr="008E0F87" w:rsidRDefault="00AB3E55" w:rsidP="00AB3E55">
                          <w:pPr>
                            <w:pStyle w:val="ac"/>
                            <w:numPr>
                              <w:ilvl w:val="1"/>
                              <w:numId w:val="19"/>
                            </w:numPr>
                            <w:tabs>
                              <w:tab w:val="left" w:pos="3791"/>
                            </w:tabs>
                            <w:spacing w:beforeLines="20" w:before="72" w:line="0" w:lineRule="atLeast"/>
                            <w:ind w:leftChars="0" w:left="1548" w:rightChars="100" w:right="193" w:hanging="357"/>
                            <w:rPr>
                              <w:rFonts w:ascii="BIZ UDゴシック" w:eastAsia="BIZ UDゴシック" w:hAnsi="BIZ UDゴシック"/>
                              <w:bCs/>
                              <w:color w:val="001414"/>
                              <w:sz w:val="22"/>
                              <w:szCs w:val="22"/>
                            </w:rPr>
                          </w:pPr>
                          <w:r w:rsidRPr="008E0F87">
                            <w:rPr>
                              <w:rFonts w:ascii="BIZ UDゴシック" w:eastAsia="BIZ UDゴシック" w:hAnsi="BIZ UDゴシック" w:hint="eastAsia"/>
                              <w:bCs/>
                              <w:color w:val="001414"/>
                              <w:sz w:val="22"/>
                              <w:szCs w:val="22"/>
                            </w:rPr>
                            <w:t>受講料に</w:t>
                          </w:r>
                          <w:r w:rsidRPr="008E0F87">
                            <w:rPr>
                              <w:rFonts w:ascii="BIZ UDゴシック" w:eastAsia="BIZ UDゴシック" w:hAnsi="BIZ UDゴシック" w:hint="eastAsia"/>
                              <w:bCs/>
                              <w:color w:val="001414"/>
                              <w:sz w:val="22"/>
                              <w:szCs w:val="22"/>
                              <w:u w:val="wave"/>
                            </w:rPr>
                            <w:t>昼食は含みません</w:t>
                          </w:r>
                          <w:r w:rsidRPr="008E0F87">
                            <w:rPr>
                              <w:rFonts w:ascii="BIZ UDゴシック" w:eastAsia="BIZ UDゴシック" w:hAnsi="BIZ UDゴシック" w:hint="eastAsia"/>
                              <w:bCs/>
                              <w:color w:val="001414"/>
                              <w:sz w:val="22"/>
                              <w:szCs w:val="22"/>
                            </w:rPr>
                            <w:t>。</w:t>
                          </w:r>
                          <w:bookmarkStart w:id="2" w:name="_Hlk125458014"/>
                          <w:r w:rsidRPr="008E0F87">
                            <w:rPr>
                              <w:rFonts w:ascii="BIZ UDゴシック" w:eastAsia="BIZ UDゴシック" w:hAnsi="BIZ UDゴシック" w:hint="eastAsia"/>
                              <w:bCs/>
                              <w:color w:val="001414"/>
                              <w:sz w:val="22"/>
                              <w:szCs w:val="22"/>
                            </w:rPr>
                            <w:t>会場開催でご受講される方は</w:t>
                          </w:r>
                          <w:bookmarkEnd w:id="2"/>
                          <w:r w:rsidRPr="008E0F87">
                            <w:rPr>
                              <w:rFonts w:ascii="BIZ UDゴシック" w:eastAsia="BIZ UDゴシック" w:hAnsi="BIZ UDゴシック" w:hint="eastAsia"/>
                              <w:bCs/>
                              <w:color w:val="001414"/>
                              <w:sz w:val="22"/>
                              <w:szCs w:val="22"/>
                            </w:rPr>
                            <w:t>ご持参いただくか、ご希望の方には別途ご注文を承ります。会場の近辺には</w:t>
                          </w:r>
                          <w:r w:rsidRPr="008E0F87">
                            <w:rPr>
                              <w:rFonts w:ascii="BIZ UDゴシック" w:eastAsia="BIZ UDゴシック" w:hAnsi="BIZ UDゴシック" w:hint="eastAsia"/>
                              <w:bCs/>
                              <w:color w:val="001414"/>
                              <w:sz w:val="22"/>
                              <w:szCs w:val="22"/>
                              <w:u w:val="wave"/>
                            </w:rPr>
                            <w:t>飲食店、コンビニエンスストア等ございません</w:t>
                          </w:r>
                          <w:r w:rsidRPr="008E0F87">
                            <w:rPr>
                              <w:rFonts w:ascii="BIZ UDゴシック" w:eastAsia="BIZ UDゴシック" w:hAnsi="BIZ UDゴシック" w:hint="eastAsia"/>
                              <w:bCs/>
                              <w:color w:val="001414"/>
                              <w:sz w:val="22"/>
                              <w:szCs w:val="22"/>
                            </w:rPr>
                            <w:t>ので、ご注意ください。</w:t>
                          </w:r>
                        </w:p>
                      </w:txbxContent>
                    </v:textbox>
                  </v:shape>
                  <v:rect id="正方形/長方形 7" o:spid="_x0000_s1037" style="position:absolute;width:13328;height:2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" fillcolor="teal" strokecolor="#d1ffff" strokeweight="2.25pt">
                    <v:shadow on="t" color="#823b0b" opacity=".5" offset="1pt"/>
                    <v:textbox inset="5.85pt,1mm,5.85pt,.7pt">
                      <w:txbxContent>
                        <w:p w14:paraId="1F41D93E" w14:textId="77777777" w:rsidR="00AB3E55" w:rsidRPr="00D57AFB" w:rsidRDefault="00AB3E55" w:rsidP="00AB3E55">
                          <w:pPr>
                            <w:spacing w:line="0" w:lineRule="atLeast"/>
                            <w:jc w:val="center"/>
                            <w:rPr>
                              <w:rFonts w:ascii="BIZ UDゴシック" w:eastAsia="BIZ UDゴシック" w:hAnsi="BIZ UDゴシック"/>
                              <w:bCs/>
                              <w:color w:val="FFFFFF" w:themeColor="background1"/>
                              <w:sz w:val="22"/>
                            </w:rPr>
                          </w:pPr>
                          <w:r w:rsidRPr="00AB3E55">
                            <w:rPr>
                              <w:rFonts w:ascii="BIZ UDゴシック" w:eastAsia="BIZ UDゴシック" w:hAnsi="BIZ UDゴシック" w:hint="eastAsia"/>
                              <w:bCs/>
                              <w:color w:val="FFFFFF" w:themeColor="background1"/>
                              <w:spacing w:val="13"/>
                              <w:sz w:val="22"/>
                              <w:fitText w:val="1624" w:id="-1312553216"/>
                            </w:rPr>
                            <w:t>セミナーの</w:t>
                          </w:r>
                          <w:r w:rsidRPr="00AB3E55">
                            <w:rPr>
                              <w:rFonts w:ascii="BIZ UDゴシック" w:eastAsia="BIZ UDゴシック" w:hAnsi="BIZ UDゴシック"/>
                              <w:bCs/>
                              <w:color w:val="FFFFFF" w:themeColor="background1"/>
                              <w:spacing w:val="13"/>
                              <w:sz w:val="22"/>
                              <w:fitText w:val="1624" w:id="-1312553216"/>
                            </w:rPr>
                            <w:t>内</w:t>
                          </w:r>
                          <w:r w:rsidRPr="00AB3E55">
                            <w:rPr>
                              <w:rFonts w:ascii="BIZ UDゴシック" w:eastAsia="BIZ UDゴシック" w:hAnsi="BIZ UDゴシック"/>
                              <w:bCs/>
                              <w:color w:val="FFFFFF" w:themeColor="background1"/>
                              <w:spacing w:val="7"/>
                              <w:sz w:val="22"/>
                              <w:fitText w:val="1624" w:id="-1312553216"/>
                            </w:rPr>
                            <w:t>容</w:t>
                          </w:r>
                        </w:p>
                        <w:p w14:paraId="3C37D8C5" w14:textId="77777777" w:rsidR="00AB3E55" w:rsidRPr="003937FA" w:rsidRDefault="00AB3E55" w:rsidP="00AB3E55">
                          <w:pPr>
                            <w:spacing w:line="0" w:lineRule="atLeast"/>
                            <w:jc w:val="center"/>
                            <w:rPr>
                              <w:rFonts w:ascii="BIZ UDゴシック" w:eastAsia="BIZ UDゴシック" w:hAnsi="BIZ UDゴシック"/>
                              <w:bCs/>
                              <w:color w:val="FFFFFF" w:themeColor="background1"/>
                              <w:sz w:val="22"/>
                            </w:rPr>
                          </w:pPr>
                        </w:p>
                      </w:txbxContent>
                    </v:textbox>
                  </v:rect>
                </v:group>
                <v:rect id="Rectangle 3873" o:spid="_x0000_s1038" style="position:absolute;left:381;top:76295;width:62694;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" fillcolor="teal" stroked="f">
                  <v:fill color2="window" rotate="t" angle="90" colors="0 teal;35389f #00aca8;52429f #00c8c3;1 window" focus="100%" type="gradient"/>
                  <v:textbox inset="5.85pt,1mm,5.85pt,.7pt">
                    <w:txbxContent>
                      <w:p w14:paraId="4583CEB7" w14:textId="77777777" w:rsidR="00AB3E55" w:rsidRPr="001E1A3D" w:rsidRDefault="00AB3E55" w:rsidP="00AB3E55">
                        <w:pPr>
                          <w:jc w:val="center"/>
                        </w:pPr>
                      </w:p>
                    </w:txbxContent>
                  </v:textbox>
                </v:rect>
              </v:group>
            </w:pict>
          </mc:Fallback>
        </mc:AlternateContent>
      </w:r>
      <w:r w:rsidRPr="00D57AFB">
        <w:rPr>
          <w:rFonts w:ascii="BIZ UDゴシック" w:eastAsia="BIZ UDゴシック" w:hAnsi="BIZ UDゴシック"/>
          <w:sz w:val="22"/>
          <w:szCs w:val="22"/>
        </w:rPr>
        <w:br w:type="page"/>
      </w:r>
    </w:p>
    <w:bookmarkEnd w:id="0"/>
    <w:p w14:paraId="39E62989" w14:textId="77777777" w:rsidR="002F2963" w:rsidRPr="00D57AFB" w:rsidRDefault="002F2963" w:rsidP="002F2963">
      <w:pPr>
        <w:tabs>
          <w:tab w:val="right" w:pos="9412"/>
        </w:tabs>
        <w:spacing w:line="500" w:lineRule="exact"/>
        <w:rPr>
          <w:rFonts w:ascii="BIZ UDゴシック" w:eastAsia="BIZ UDゴシック" w:hAnsi="BIZ UDゴシック"/>
          <w:sz w:val="28"/>
          <w:szCs w:val="28"/>
          <w:bdr w:val="single" w:sz="4" w:space="0" w:color="auto"/>
        </w:rPr>
      </w:pPr>
      <w:r w:rsidRPr="00D57AFB">
        <w:rPr>
          <w:rFonts w:ascii="BIZ UDゴシック" w:eastAsia="BIZ UDゴシック" w:hAnsi="BIZ UDゴシック" w:hint="eastAsia"/>
          <w:sz w:val="28"/>
          <w:szCs w:val="28"/>
          <w:bdr w:val="single" w:sz="4" w:space="0" w:color="auto"/>
        </w:rPr>
        <w:lastRenderedPageBreak/>
        <w:t>ＦＡＸ　０５９－２４５－７５１９</w:t>
      </w:r>
      <w:r w:rsidRPr="00D57AFB">
        <w:rPr>
          <w:rFonts w:ascii="BIZ UDゴシック" w:eastAsia="BIZ UDゴシック" w:hAnsi="BIZ UDゴシック"/>
          <w:sz w:val="28"/>
          <w:szCs w:val="28"/>
        </w:rPr>
        <w:tab/>
      </w:r>
      <w:hyperlink r:id="rId11" w:history="1">
        <w:r w:rsidRPr="00D57AFB">
          <w:rPr>
            <w:rFonts w:ascii="BIZ UDゴシック" w:eastAsia="BIZ UDゴシック" w:hAnsi="BIZ UDゴシック" w:hint="eastAsia"/>
            <w:sz w:val="28"/>
            <w:szCs w:val="28"/>
            <w:bdr w:val="single" w:sz="4" w:space="0" w:color="auto"/>
          </w:rPr>
          <w:t xml:space="preserve">E-mail　</w:t>
        </w:r>
        <w:r w:rsidRPr="00D57AFB">
          <w:rPr>
            <w:rFonts w:ascii="BIZ UDゴシック" w:eastAsia="BIZ UDゴシック" w:hAnsi="BIZ UDゴシック"/>
            <w:sz w:val="28"/>
            <w:szCs w:val="28"/>
            <w:bdr w:val="single" w:sz="4" w:space="0" w:color="auto"/>
          </w:rPr>
          <w:t>seminar@mec.or.jp</w:t>
        </w:r>
      </w:hyperlink>
    </w:p>
    <w:p w14:paraId="4DD44675" w14:textId="77777777" w:rsidR="002F2963" w:rsidRPr="00D57AFB" w:rsidRDefault="002F2963" w:rsidP="002F2963">
      <w:pPr>
        <w:spacing w:line="700" w:lineRule="exact"/>
        <w:jc w:val="center"/>
        <w:rPr>
          <w:rFonts w:ascii="BIZ UDゴシック" w:eastAsia="BIZ UDゴシック" w:hAnsi="BIZ UDゴシック"/>
          <w:sz w:val="28"/>
          <w:szCs w:val="28"/>
        </w:rPr>
      </w:pPr>
      <w:r w:rsidRPr="00D57AFB">
        <w:rPr>
          <w:rFonts w:ascii="BIZ UDゴシック" w:eastAsia="BIZ UDゴシック" w:hAnsi="BIZ UDゴシック" w:hint="eastAsia"/>
          <w:sz w:val="28"/>
          <w:szCs w:val="28"/>
        </w:rPr>
        <w:t>環境法令の解説セミナー申込書</w:t>
      </w:r>
    </w:p>
    <w:tbl>
      <w:tblPr>
        <w:tblW w:w="9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735"/>
        <w:gridCol w:w="105"/>
        <w:gridCol w:w="2475"/>
        <w:gridCol w:w="381"/>
        <w:gridCol w:w="389"/>
        <w:gridCol w:w="556"/>
        <w:gridCol w:w="2788"/>
        <w:gridCol w:w="777"/>
      </w:tblGrid>
      <w:tr w:rsidR="002F2963" w:rsidRPr="00E83801" w14:paraId="57F75D9D" w14:textId="77777777" w:rsidTr="00F907BF">
        <w:trPr>
          <w:trHeight w:val="907"/>
          <w:jc w:val="center"/>
        </w:trPr>
        <w:tc>
          <w:tcPr>
            <w:tcW w:w="1696" w:type="dxa"/>
            <w:shd w:val="clear" w:color="auto" w:fill="FFFFFF"/>
            <w:vAlign w:val="center"/>
          </w:tcPr>
          <w:p w14:paraId="639FE09A" w14:textId="77777777" w:rsidR="002F2963" w:rsidRPr="00E83801" w:rsidRDefault="002F2963" w:rsidP="00613774">
            <w:pPr>
              <w:tabs>
                <w:tab w:val="left" w:pos="8820"/>
              </w:tabs>
              <w:ind w:rightChars="48" w:right="101"/>
              <w:jc w:val="distribute"/>
              <w:rPr>
                <w:rFonts w:ascii="BIZ UDゴシック" w:eastAsia="BIZ UDゴシック" w:hAnsi="BIZ UDゴシック"/>
                <w:bCs/>
                <w:color w:val="000000"/>
                <w:szCs w:val="21"/>
              </w:rPr>
            </w:pPr>
            <w:r>
              <w:rPr>
                <w:rFonts w:ascii="BIZ UDゴシック" w:eastAsia="BIZ UDゴシック" w:hAnsi="BIZ UDゴシック" w:hint="eastAsia"/>
                <w:bCs/>
                <w:color w:val="000000"/>
                <w:szCs w:val="21"/>
              </w:rPr>
              <w:t>開催日</w:t>
            </w:r>
          </w:p>
          <w:p w14:paraId="07785595" w14:textId="77777777" w:rsidR="002F2963" w:rsidRPr="002B5D9D" w:rsidRDefault="002F2963" w:rsidP="00613774">
            <w:pPr>
              <w:tabs>
                <w:tab w:val="left" w:pos="8820"/>
              </w:tabs>
              <w:spacing w:line="240" w:lineRule="exact"/>
              <w:ind w:rightChars="48" w:right="101"/>
              <w:jc w:val="distribute"/>
              <w:rPr>
                <w:rFonts w:ascii="BIZ UDゴシック" w:eastAsia="BIZ UDゴシック" w:hAnsi="BIZ UDゴシック"/>
                <w:bCs/>
                <w:color w:val="000000"/>
                <w:w w:val="80"/>
                <w:sz w:val="18"/>
                <w:szCs w:val="18"/>
              </w:rPr>
            </w:pPr>
            <w:r w:rsidRPr="002B5D9D">
              <w:rPr>
                <w:rFonts w:ascii="BIZ UDゴシック" w:eastAsia="BIZ UDゴシック" w:hAnsi="BIZ UDゴシック" w:hint="eastAsia"/>
                <w:bCs/>
                <w:color w:val="000000"/>
                <w:w w:val="80"/>
                <w:sz w:val="18"/>
                <w:szCs w:val="18"/>
              </w:rPr>
              <w:t>(</w:t>
            </w:r>
            <w:r>
              <w:rPr>
                <w:rFonts w:ascii="BIZ UDゴシック" w:eastAsia="BIZ UDゴシック" w:hAnsi="BIZ UDゴシック" w:hint="eastAsia"/>
                <w:bCs/>
                <w:color w:val="000000"/>
                <w:w w:val="80"/>
                <w:sz w:val="18"/>
                <w:szCs w:val="18"/>
              </w:rPr>
              <w:t>どちらか</w:t>
            </w:r>
            <w:r w:rsidRPr="002B5D9D">
              <w:rPr>
                <w:rFonts w:ascii="BIZ UDゴシック" w:eastAsia="BIZ UDゴシック" w:hAnsi="BIZ UDゴシック" w:hint="eastAsia"/>
                <w:bCs/>
                <w:color w:val="000000"/>
                <w:w w:val="80"/>
                <w:sz w:val="18"/>
                <w:szCs w:val="18"/>
              </w:rPr>
              <w:t>をチェックしてください)</w:t>
            </w:r>
          </w:p>
        </w:tc>
        <w:tc>
          <w:tcPr>
            <w:tcW w:w="8206" w:type="dxa"/>
            <w:gridSpan w:val="8"/>
            <w:shd w:val="clear" w:color="auto" w:fill="FFFFFF"/>
            <w:vAlign w:val="center"/>
          </w:tcPr>
          <w:p w14:paraId="2E77DC3E" w14:textId="55D450FE" w:rsidR="002F2963" w:rsidRPr="00AB3E55" w:rsidRDefault="002F2963" w:rsidP="00613774">
            <w:pPr>
              <w:tabs>
                <w:tab w:val="left" w:pos="4200"/>
              </w:tabs>
              <w:jc w:val="center"/>
              <w:rPr>
                <w:rFonts w:ascii="BIZ UDゴシック" w:eastAsia="BIZ UDゴシック" w:hAnsi="BIZ UDゴシック"/>
                <w:bCs/>
                <w:sz w:val="28"/>
                <w:szCs w:val="28"/>
              </w:rPr>
            </w:pPr>
            <w:r w:rsidRPr="00AB3E55">
              <w:rPr>
                <w:rFonts w:ascii="BIZ UDゴシック" w:eastAsia="BIZ UDゴシック" w:hAnsi="BIZ UDゴシック" w:hint="eastAsia"/>
                <w:bCs/>
                <w:sz w:val="28"/>
                <w:szCs w:val="28"/>
              </w:rPr>
              <w:t>202</w:t>
            </w:r>
            <w:r w:rsidR="002D057B">
              <w:rPr>
                <w:rFonts w:ascii="BIZ UDゴシック" w:eastAsia="BIZ UDゴシック" w:hAnsi="BIZ UDゴシック" w:hint="eastAsia"/>
                <w:bCs/>
                <w:sz w:val="28"/>
                <w:szCs w:val="28"/>
              </w:rPr>
              <w:t>6</w:t>
            </w:r>
            <w:r w:rsidRPr="00AB3E55">
              <w:rPr>
                <w:rFonts w:ascii="BIZ UDゴシック" w:eastAsia="BIZ UDゴシック" w:hAnsi="BIZ UDゴシック" w:hint="eastAsia"/>
                <w:bCs/>
                <w:sz w:val="28"/>
                <w:szCs w:val="28"/>
              </w:rPr>
              <w:t>年9月</w:t>
            </w:r>
            <w:r w:rsidR="002D057B">
              <w:rPr>
                <w:rFonts w:ascii="BIZ UDゴシック" w:eastAsia="BIZ UDゴシック" w:hAnsi="BIZ UDゴシック" w:hint="eastAsia"/>
                <w:bCs/>
                <w:sz w:val="28"/>
                <w:szCs w:val="28"/>
              </w:rPr>
              <w:t>18</w:t>
            </w:r>
            <w:r w:rsidRPr="00AB3E55">
              <w:rPr>
                <w:rFonts w:ascii="BIZ UDゴシック" w:eastAsia="BIZ UDゴシック" w:hAnsi="BIZ UDゴシック" w:hint="eastAsia"/>
                <w:bCs/>
                <w:sz w:val="28"/>
                <w:szCs w:val="28"/>
              </w:rPr>
              <w:t>日(金)9:00～17:00</w:t>
            </w:r>
          </w:p>
          <w:p w14:paraId="47490952" w14:textId="6A68F1D3" w:rsidR="002F2963" w:rsidRPr="00E83801" w:rsidRDefault="00000000" w:rsidP="00613774">
            <w:pPr>
              <w:tabs>
                <w:tab w:val="left" w:pos="3122"/>
              </w:tabs>
              <w:spacing w:beforeLines="50" w:before="204"/>
              <w:jc w:val="center"/>
              <w:rPr>
                <w:rFonts w:ascii="BIZ UDゴシック" w:eastAsia="BIZ UDゴシック" w:hAnsi="BIZ UDゴシック"/>
                <w:bCs/>
              </w:rPr>
            </w:pPr>
            <w:sdt>
              <w:sdtPr>
                <w:rPr>
                  <w:rFonts w:ascii="BIZ UDゴシック" w:eastAsia="BIZ UDゴシック" w:hAnsi="BIZ UDゴシック" w:hint="eastAsia"/>
                  <w:bCs/>
                  <w:color w:val="000000"/>
                  <w:sz w:val="28"/>
                  <w:szCs w:val="28"/>
                </w:rPr>
                <w:id w:val="1911877906"/>
                <w14:checkbox>
                  <w14:checked w14:val="0"/>
                  <w14:checkedState w14:val="00FE" w14:font="Wingdings"/>
                  <w14:uncheckedState w14:val="2610" w14:font="ＭＳ ゴシック"/>
                </w14:checkbox>
              </w:sdtPr>
              <w:sdtContent>
                <w:r w:rsidR="00134332">
                  <w:rPr>
                    <w:rFonts w:ascii="ＭＳ ゴシック" w:hAnsi="ＭＳ ゴシック" w:hint="eastAsia"/>
                    <w:bCs/>
                    <w:color w:val="000000"/>
                    <w:sz w:val="28"/>
                    <w:szCs w:val="28"/>
                  </w:rPr>
                  <w:t>☐</w:t>
                </w:r>
              </w:sdtContent>
            </w:sdt>
            <w:r w:rsidR="002F2963" w:rsidRPr="00AB3E55">
              <w:rPr>
                <w:rFonts w:ascii="BIZ UDゴシック" w:eastAsia="BIZ UDゴシック" w:hAnsi="BIZ UDゴシック" w:hint="eastAsia"/>
                <w:bCs/>
                <w:sz w:val="24"/>
                <w:szCs w:val="24"/>
              </w:rPr>
              <w:t xml:space="preserve">　【会場開催</w:t>
            </w:r>
            <w:r w:rsidR="002F2963">
              <w:rPr>
                <w:rFonts w:ascii="BIZ UDゴシック" w:eastAsia="BIZ UDゴシック" w:hAnsi="BIZ UDゴシック" w:hint="eastAsia"/>
                <w:bCs/>
              </w:rPr>
              <w:t>】</w:t>
            </w:r>
            <w:r w:rsidR="002F2963" w:rsidRPr="00E83801">
              <w:rPr>
                <w:rFonts w:ascii="BIZ UDゴシック" w:eastAsia="BIZ UDゴシック" w:hAnsi="BIZ UDゴシック"/>
                <w:bCs/>
              </w:rPr>
              <w:tab/>
            </w:r>
            <w:sdt>
              <w:sdtPr>
                <w:rPr>
                  <w:rFonts w:ascii="BIZ UDゴシック" w:eastAsia="BIZ UDゴシック" w:hAnsi="BIZ UDゴシック" w:hint="eastAsia"/>
                  <w:bCs/>
                  <w:color w:val="000000"/>
                  <w:sz w:val="28"/>
                  <w:szCs w:val="28"/>
                </w:rPr>
                <w:id w:val="-1926485374"/>
                <w14:checkbox>
                  <w14:checked w14:val="0"/>
                  <w14:checkedState w14:val="00FE" w14:font="Wingdings"/>
                  <w14:uncheckedState w14:val="2610" w14:font="ＭＳ ゴシック"/>
                </w14:checkbox>
              </w:sdtPr>
              <w:sdtContent>
                <w:r w:rsidR="005D6082" w:rsidRPr="00F907BF">
                  <w:rPr>
                    <w:rFonts w:ascii="ＭＳ ゴシック" w:hAnsi="ＭＳ ゴシック" w:hint="eastAsia"/>
                    <w:bCs/>
                    <w:color w:val="000000"/>
                    <w:sz w:val="28"/>
                    <w:szCs w:val="28"/>
                  </w:rPr>
                  <w:t>☐</w:t>
                </w:r>
              </w:sdtContent>
            </w:sdt>
            <w:r w:rsidR="002F2963" w:rsidRPr="00AB3E55">
              <w:rPr>
                <w:rFonts w:ascii="BIZ UDゴシック" w:eastAsia="BIZ UDゴシック" w:hAnsi="BIZ UDゴシック" w:hint="eastAsia"/>
                <w:bCs/>
                <w:sz w:val="24"/>
                <w:szCs w:val="24"/>
              </w:rPr>
              <w:t xml:space="preserve">　【オンライン(Zoom)開催】</w:t>
            </w:r>
          </w:p>
        </w:tc>
      </w:tr>
      <w:tr w:rsidR="00AB3E55" w:rsidRPr="00E83801" w14:paraId="3BA100F0" w14:textId="77777777" w:rsidTr="00F907BF">
        <w:trPr>
          <w:trHeight w:hRule="exact" w:val="680"/>
          <w:jc w:val="center"/>
        </w:trPr>
        <w:tc>
          <w:tcPr>
            <w:tcW w:w="1696" w:type="dxa"/>
            <w:shd w:val="clear" w:color="auto" w:fill="FFFFFF"/>
            <w:vAlign w:val="center"/>
          </w:tcPr>
          <w:p w14:paraId="47CF2D2C" w14:textId="77777777" w:rsidR="00AB3E55" w:rsidRPr="00E83801" w:rsidRDefault="00AB3E55" w:rsidP="00AB3E55">
            <w:pPr>
              <w:tabs>
                <w:tab w:val="left" w:pos="8820"/>
              </w:tabs>
              <w:ind w:rightChars="48" w:right="101"/>
              <w:jc w:val="distribute"/>
              <w:rPr>
                <w:rFonts w:ascii="BIZ UDゴシック" w:eastAsia="BIZ UDゴシック" w:hAnsi="BIZ UDゴシック"/>
                <w:bCs/>
                <w:color w:val="000000"/>
                <w:szCs w:val="21"/>
              </w:rPr>
            </w:pPr>
            <w:r w:rsidRPr="00E83801">
              <w:rPr>
                <w:rFonts w:ascii="BIZ UDゴシック" w:eastAsia="BIZ UDゴシック" w:hAnsi="BIZ UDゴシック" w:hint="eastAsia"/>
                <w:bCs/>
                <w:color w:val="000000"/>
                <w:szCs w:val="21"/>
              </w:rPr>
              <w:t>貴社名</w:t>
            </w:r>
          </w:p>
        </w:tc>
        <w:sdt>
          <w:sdtPr>
            <w:rPr>
              <w:rStyle w:val="1"/>
              <w:rFonts w:ascii="BIZ UD明朝 Medium" w:eastAsia="BIZ UD明朝 Medium" w:hAnsi="BIZ UD明朝 Medium"/>
            </w:rPr>
            <w:id w:val="-1920855596"/>
            <w:placeholder>
              <w:docPart w:val="618A2A8B1103452CA3A6BC42DB29DBAD"/>
            </w:placeholder>
            <w:showingPlcHdr/>
            <w:text/>
          </w:sdtPr>
          <w:sdtEndPr>
            <w:rPr>
              <w:rStyle w:val="a0"/>
              <w:bCs/>
              <w:color w:val="auto"/>
              <w:sz w:val="21"/>
              <w:szCs w:val="24"/>
            </w:rPr>
          </w:sdtEndPr>
          <w:sdtContent>
            <w:tc>
              <w:tcPr>
                <w:tcW w:w="8206" w:type="dxa"/>
                <w:gridSpan w:val="8"/>
                <w:tcBorders>
                  <w:bottom w:val="single" w:sz="4" w:space="0" w:color="auto"/>
                </w:tcBorders>
                <w:shd w:val="clear" w:color="auto" w:fill="FFFFFF"/>
                <w:vAlign w:val="center"/>
              </w:tcPr>
              <w:p w14:paraId="7204C25B" w14:textId="04D9B75D" w:rsidR="00AB3E55" w:rsidRPr="00E83801" w:rsidRDefault="00AB3E55" w:rsidP="00AB3E55">
                <w:pPr>
                  <w:tabs>
                    <w:tab w:val="left" w:pos="8820"/>
                  </w:tabs>
                  <w:rPr>
                    <w:rFonts w:ascii="BIZ UDゴシック" w:eastAsia="BIZ UDゴシック" w:hAnsi="BIZ UDゴシック"/>
                    <w:bCs/>
                  </w:rPr>
                </w:pPr>
                <w:r w:rsidRPr="001D334E">
                  <w:rPr>
                    <w:rStyle w:val="ad"/>
                    <w:rFonts w:ascii="BIZ UD明朝 Medium" w:eastAsia="BIZ UD明朝 Medium" w:hAnsi="BIZ UD明朝 Medium" w:hint="eastAsia"/>
                    <w:sz w:val="18"/>
                    <w:szCs w:val="18"/>
                  </w:rPr>
                  <w:t>入力してください</w:t>
                </w:r>
              </w:p>
            </w:tc>
          </w:sdtContent>
        </w:sdt>
      </w:tr>
      <w:tr w:rsidR="00AB3E55" w:rsidRPr="00E83801" w14:paraId="31002328" w14:textId="77777777" w:rsidTr="00044CE2">
        <w:trPr>
          <w:trHeight w:hRule="exact" w:val="340"/>
          <w:jc w:val="center"/>
        </w:trPr>
        <w:tc>
          <w:tcPr>
            <w:tcW w:w="1696" w:type="dxa"/>
            <w:vMerge w:val="restart"/>
            <w:shd w:val="clear" w:color="auto" w:fill="FFFFFF"/>
            <w:vAlign w:val="center"/>
          </w:tcPr>
          <w:p w14:paraId="2AADD5F9" w14:textId="77777777" w:rsidR="00AB3E55" w:rsidRPr="00E83801" w:rsidRDefault="00AB3E55" w:rsidP="00AB3E55">
            <w:pPr>
              <w:tabs>
                <w:tab w:val="left" w:pos="8820"/>
              </w:tabs>
              <w:ind w:rightChars="48" w:right="101"/>
              <w:jc w:val="distribute"/>
              <w:rPr>
                <w:rFonts w:ascii="BIZ UDゴシック" w:eastAsia="BIZ UDゴシック" w:hAnsi="BIZ UDゴシック"/>
                <w:bCs/>
                <w:color w:val="000000"/>
                <w:szCs w:val="21"/>
              </w:rPr>
            </w:pPr>
            <w:r w:rsidRPr="00E83801">
              <w:rPr>
                <w:rFonts w:ascii="BIZ UDゴシック" w:eastAsia="BIZ UDゴシック" w:hAnsi="BIZ UDゴシック" w:hint="eastAsia"/>
                <w:bCs/>
                <w:color w:val="000000"/>
                <w:szCs w:val="21"/>
              </w:rPr>
              <w:t>ご住所</w:t>
            </w:r>
          </w:p>
        </w:tc>
        <w:tc>
          <w:tcPr>
            <w:tcW w:w="8206" w:type="dxa"/>
            <w:gridSpan w:val="8"/>
            <w:tcBorders>
              <w:bottom w:val="nil"/>
            </w:tcBorders>
            <w:shd w:val="clear" w:color="auto" w:fill="FFFFFF"/>
            <w:vAlign w:val="center"/>
          </w:tcPr>
          <w:p w14:paraId="69F682AD" w14:textId="08E0EE67" w:rsidR="00AB3E55" w:rsidRPr="00E83801" w:rsidRDefault="00AB3E55" w:rsidP="00AB3E55">
            <w:pPr>
              <w:tabs>
                <w:tab w:val="left" w:pos="8820"/>
              </w:tabs>
              <w:rPr>
                <w:rFonts w:ascii="BIZ UDゴシック" w:eastAsia="BIZ UDゴシック" w:hAnsi="BIZ UDゴシック"/>
                <w:bCs/>
                <w:sz w:val="20"/>
              </w:rPr>
            </w:pPr>
            <w:r w:rsidRPr="001D334E">
              <w:rPr>
                <w:rFonts w:ascii="BIZ UD明朝 Medium" w:eastAsia="BIZ UD明朝 Medium" w:hAnsi="BIZ UD明朝 Medium" w:hint="eastAsia"/>
                <w:bCs/>
                <w:sz w:val="20"/>
              </w:rPr>
              <w:t>〒</w:t>
            </w:r>
            <w:sdt>
              <w:sdtPr>
                <w:rPr>
                  <w:rStyle w:val="20"/>
                  <w:rFonts w:ascii="BIZ UD明朝 Medium" w:eastAsia="BIZ UD明朝 Medium" w:hAnsi="BIZ UD明朝 Medium" w:hint="eastAsia"/>
                </w:rPr>
                <w:id w:val="-1391346848"/>
                <w:placeholder>
                  <w:docPart w:val="0D424C7F03A049E8AF0B8953AFE82268"/>
                </w:placeholder>
                <w:showingPlcHdr/>
                <w:text/>
              </w:sdtPr>
              <w:sdtEndPr>
                <w:rPr>
                  <w:rStyle w:val="a0"/>
                  <w:bCs/>
                  <w:color w:val="auto"/>
                  <w:sz w:val="20"/>
                </w:rPr>
              </w:sdtEndPr>
              <w:sdtContent>
                <w:r w:rsidRPr="001D334E">
                  <w:rPr>
                    <w:rStyle w:val="ad"/>
                    <w:rFonts w:ascii="BIZ UD明朝 Medium" w:eastAsia="BIZ UD明朝 Medium" w:hAnsi="BIZ UD明朝 Medium" w:hint="eastAsia"/>
                    <w:sz w:val="18"/>
                    <w:szCs w:val="18"/>
                  </w:rPr>
                  <w:t>入力してください</w:t>
                </w:r>
              </w:sdtContent>
            </w:sdt>
          </w:p>
        </w:tc>
      </w:tr>
      <w:tr w:rsidR="00AB3E55" w:rsidRPr="00E83801" w14:paraId="09E6DC64" w14:textId="77777777" w:rsidTr="00044CE2">
        <w:trPr>
          <w:trHeight w:hRule="exact" w:val="680"/>
          <w:jc w:val="center"/>
        </w:trPr>
        <w:tc>
          <w:tcPr>
            <w:tcW w:w="1696" w:type="dxa"/>
            <w:vMerge/>
            <w:shd w:val="clear" w:color="auto" w:fill="FFFFFF"/>
            <w:vAlign w:val="center"/>
          </w:tcPr>
          <w:p w14:paraId="6D51761E" w14:textId="77777777" w:rsidR="00AB3E55" w:rsidRPr="00E83801" w:rsidRDefault="00AB3E55" w:rsidP="00AB3E55">
            <w:pPr>
              <w:tabs>
                <w:tab w:val="left" w:pos="8820"/>
              </w:tabs>
              <w:ind w:rightChars="48" w:right="101"/>
              <w:rPr>
                <w:rFonts w:ascii="BIZ UDゴシック" w:eastAsia="BIZ UDゴシック" w:hAnsi="BIZ UDゴシック"/>
                <w:bCs/>
                <w:color w:val="000000"/>
                <w:szCs w:val="21"/>
              </w:rPr>
            </w:pPr>
          </w:p>
        </w:tc>
        <w:sdt>
          <w:sdtPr>
            <w:rPr>
              <w:rStyle w:val="1"/>
              <w:rFonts w:ascii="BIZ UD明朝 Medium" w:eastAsia="BIZ UD明朝 Medium" w:hAnsi="BIZ UD明朝 Medium"/>
            </w:rPr>
            <w:id w:val="670365638"/>
            <w:placeholder>
              <w:docPart w:val="098C89DDDFE24D058164AF2AD65430DF"/>
            </w:placeholder>
            <w:showingPlcHdr/>
            <w:text/>
          </w:sdtPr>
          <w:sdtEndPr>
            <w:rPr>
              <w:rStyle w:val="a0"/>
              <w:bCs/>
              <w:color w:val="auto"/>
              <w:sz w:val="20"/>
            </w:rPr>
          </w:sdtEndPr>
          <w:sdtContent>
            <w:tc>
              <w:tcPr>
                <w:tcW w:w="8206" w:type="dxa"/>
                <w:gridSpan w:val="8"/>
                <w:tcBorders>
                  <w:top w:val="nil"/>
                  <w:bottom w:val="single" w:sz="4" w:space="0" w:color="auto"/>
                </w:tcBorders>
                <w:shd w:val="clear" w:color="auto" w:fill="FFFFFF"/>
                <w:vAlign w:val="center"/>
              </w:tcPr>
              <w:p w14:paraId="692D4CC4" w14:textId="652D201E" w:rsidR="00AB3E55" w:rsidRPr="00E83801" w:rsidRDefault="00AB3E55" w:rsidP="00AB3E55">
                <w:pPr>
                  <w:tabs>
                    <w:tab w:val="left" w:pos="8820"/>
                  </w:tabs>
                  <w:rPr>
                    <w:rFonts w:ascii="BIZ UDゴシック" w:eastAsia="BIZ UDゴシック" w:hAnsi="BIZ UDゴシック"/>
                    <w:bCs/>
                    <w:sz w:val="20"/>
                  </w:rPr>
                </w:pPr>
                <w:r w:rsidRPr="001D334E">
                  <w:rPr>
                    <w:rStyle w:val="ad"/>
                    <w:rFonts w:ascii="BIZ UD明朝 Medium" w:eastAsia="BIZ UD明朝 Medium" w:hAnsi="BIZ UD明朝 Medium" w:hint="eastAsia"/>
                    <w:sz w:val="18"/>
                    <w:szCs w:val="18"/>
                  </w:rPr>
                  <w:t>入力してください</w:t>
                </w:r>
              </w:p>
            </w:tc>
          </w:sdtContent>
        </w:sdt>
      </w:tr>
      <w:tr w:rsidR="00AB3E55" w:rsidRPr="00E83801" w14:paraId="70BF1623" w14:textId="77777777" w:rsidTr="00F907BF">
        <w:trPr>
          <w:trHeight w:hRule="exact" w:val="680"/>
          <w:jc w:val="center"/>
        </w:trPr>
        <w:tc>
          <w:tcPr>
            <w:tcW w:w="1696" w:type="dxa"/>
            <w:shd w:val="clear" w:color="auto" w:fill="FFFFFF"/>
            <w:vAlign w:val="center"/>
          </w:tcPr>
          <w:p w14:paraId="78A18BFE" w14:textId="77777777" w:rsidR="00AB3E55" w:rsidRPr="00E83801" w:rsidRDefault="00AB3E55" w:rsidP="00AB3E55">
            <w:pPr>
              <w:tabs>
                <w:tab w:val="left" w:pos="8820"/>
              </w:tabs>
              <w:ind w:rightChars="48" w:right="101"/>
              <w:rPr>
                <w:rFonts w:ascii="BIZ UDゴシック" w:eastAsia="BIZ UDゴシック" w:hAnsi="BIZ UDゴシック"/>
                <w:bCs/>
                <w:color w:val="000000"/>
                <w:szCs w:val="21"/>
              </w:rPr>
            </w:pPr>
            <w:r w:rsidRPr="002F2963">
              <w:rPr>
                <w:rFonts w:ascii="BIZ UDゴシック" w:eastAsia="BIZ UDゴシック" w:hAnsi="BIZ UDゴシック" w:hint="eastAsia"/>
                <w:bCs/>
                <w:color w:val="000000"/>
                <w:spacing w:val="30"/>
                <w:w w:val="84"/>
                <w:szCs w:val="21"/>
                <w:fitText w:val="1418" w:id="-1290010112"/>
              </w:rPr>
              <w:t>連絡ご担当者</w:t>
            </w:r>
            <w:r w:rsidRPr="002F2963">
              <w:rPr>
                <w:rFonts w:ascii="BIZ UDゴシック" w:eastAsia="BIZ UDゴシック" w:hAnsi="BIZ UDゴシック" w:hint="eastAsia"/>
                <w:bCs/>
                <w:color w:val="000000"/>
                <w:spacing w:val="4"/>
                <w:w w:val="84"/>
                <w:szCs w:val="21"/>
                <w:fitText w:val="1418" w:id="-1290010112"/>
              </w:rPr>
              <w:t>様</w:t>
            </w:r>
          </w:p>
        </w:tc>
        <w:tc>
          <w:tcPr>
            <w:tcW w:w="840" w:type="dxa"/>
            <w:gridSpan w:val="2"/>
            <w:shd w:val="clear" w:color="auto" w:fill="FFFFFF"/>
            <w:vAlign w:val="center"/>
          </w:tcPr>
          <w:p w14:paraId="68847ACB" w14:textId="45C14D69" w:rsidR="00AB3E55" w:rsidRPr="00E83801" w:rsidRDefault="00AB3E55" w:rsidP="00AB3E55">
            <w:pPr>
              <w:tabs>
                <w:tab w:val="left" w:pos="8820"/>
              </w:tabs>
              <w:jc w:val="distribute"/>
              <w:rPr>
                <w:rFonts w:ascii="BIZ UDゴシック" w:eastAsia="BIZ UDゴシック" w:hAnsi="BIZ UDゴシック"/>
                <w:bCs/>
                <w:sz w:val="20"/>
              </w:rPr>
            </w:pPr>
            <w:r w:rsidRPr="002F6C82">
              <w:rPr>
                <w:rFonts w:ascii="BIZ UDゴシック" w:eastAsia="BIZ UDゴシック" w:hAnsi="BIZ UDゴシック" w:hint="eastAsia"/>
                <w:bCs/>
                <w:sz w:val="20"/>
              </w:rPr>
              <w:t>お名前</w:t>
            </w:r>
          </w:p>
        </w:tc>
        <w:sdt>
          <w:sdtPr>
            <w:rPr>
              <w:rStyle w:val="1"/>
              <w:rFonts w:ascii="BIZ UD明朝 Medium" w:eastAsia="BIZ UD明朝 Medium" w:hAnsi="BIZ UD明朝 Medium"/>
            </w:rPr>
            <w:id w:val="1133530130"/>
            <w:placeholder>
              <w:docPart w:val="9EA4BD15EC8F482091AB038FDC160825"/>
            </w:placeholder>
            <w:showingPlcHdr/>
            <w:text/>
          </w:sdtPr>
          <w:sdtEndPr>
            <w:rPr>
              <w:rStyle w:val="a0"/>
              <w:bCs/>
              <w:color w:val="auto"/>
              <w:sz w:val="20"/>
            </w:rPr>
          </w:sdtEndPr>
          <w:sdtContent>
            <w:tc>
              <w:tcPr>
                <w:tcW w:w="2856" w:type="dxa"/>
                <w:gridSpan w:val="2"/>
                <w:shd w:val="clear" w:color="auto" w:fill="FFFFFF"/>
                <w:vAlign w:val="center"/>
              </w:tcPr>
              <w:p w14:paraId="3D67B0C3" w14:textId="1DA50A00" w:rsidR="00AB3E55" w:rsidRPr="00E83801" w:rsidRDefault="00AB3E55" w:rsidP="00AB3E55">
                <w:pPr>
                  <w:tabs>
                    <w:tab w:val="left" w:pos="8820"/>
                  </w:tabs>
                  <w:rPr>
                    <w:rFonts w:ascii="BIZ UDゴシック" w:eastAsia="BIZ UDゴシック" w:hAnsi="BIZ UDゴシック"/>
                    <w:bCs/>
                    <w:sz w:val="20"/>
                  </w:rPr>
                </w:pPr>
                <w:r w:rsidRPr="001D334E">
                  <w:rPr>
                    <w:rStyle w:val="ad"/>
                    <w:rFonts w:ascii="BIZ UD明朝 Medium" w:eastAsia="BIZ UD明朝 Medium" w:hAnsi="BIZ UD明朝 Medium" w:hint="eastAsia"/>
                    <w:sz w:val="18"/>
                    <w:szCs w:val="18"/>
                  </w:rPr>
                  <w:t>入力してください</w:t>
                </w:r>
              </w:p>
            </w:tc>
          </w:sdtContent>
        </w:sdt>
        <w:tc>
          <w:tcPr>
            <w:tcW w:w="945" w:type="dxa"/>
            <w:gridSpan w:val="2"/>
            <w:shd w:val="clear" w:color="auto" w:fill="FFFFFF"/>
            <w:vAlign w:val="center"/>
          </w:tcPr>
          <w:p w14:paraId="57431677" w14:textId="77777777" w:rsidR="00AB3E55" w:rsidRPr="002F6C82" w:rsidRDefault="00AB3E55" w:rsidP="00AB3E55">
            <w:pPr>
              <w:tabs>
                <w:tab w:val="left" w:pos="8820"/>
              </w:tabs>
              <w:snapToGrid w:val="0"/>
              <w:spacing w:line="240" w:lineRule="exact"/>
              <w:jc w:val="distribute"/>
              <w:rPr>
                <w:rFonts w:ascii="BIZ UDゴシック" w:eastAsia="BIZ UDゴシック" w:hAnsi="BIZ UDゴシック"/>
                <w:bCs/>
                <w:sz w:val="20"/>
              </w:rPr>
            </w:pPr>
            <w:r w:rsidRPr="002F6C82">
              <w:rPr>
                <w:rFonts w:ascii="BIZ UDゴシック" w:eastAsia="BIZ UDゴシック" w:hAnsi="BIZ UDゴシック" w:hint="eastAsia"/>
                <w:bCs/>
                <w:sz w:val="20"/>
              </w:rPr>
              <w:t>所属/</w:t>
            </w:r>
          </w:p>
          <w:p w14:paraId="4A694AE9" w14:textId="43C1B503" w:rsidR="00AB3E55" w:rsidRPr="00E83801" w:rsidRDefault="00AB3E55" w:rsidP="00AB3E55">
            <w:pPr>
              <w:tabs>
                <w:tab w:val="left" w:pos="8820"/>
              </w:tabs>
              <w:spacing w:line="240" w:lineRule="exact"/>
              <w:jc w:val="distribute"/>
              <w:rPr>
                <w:rFonts w:ascii="BIZ UDゴシック" w:eastAsia="BIZ UDゴシック" w:hAnsi="BIZ UDゴシック"/>
                <w:bCs/>
                <w:sz w:val="20"/>
              </w:rPr>
            </w:pPr>
            <w:r w:rsidRPr="002F6C82">
              <w:rPr>
                <w:rFonts w:ascii="BIZ UDゴシック" w:eastAsia="BIZ UDゴシック" w:hAnsi="BIZ UDゴシック" w:hint="eastAsia"/>
                <w:bCs/>
                <w:sz w:val="20"/>
              </w:rPr>
              <w:t>役職</w:t>
            </w:r>
          </w:p>
        </w:tc>
        <w:sdt>
          <w:sdtPr>
            <w:rPr>
              <w:rStyle w:val="30"/>
              <w:rFonts w:ascii="BIZ UD明朝 Medium" w:eastAsia="BIZ UD明朝 Medium" w:hAnsi="BIZ UD明朝 Medium"/>
            </w:rPr>
            <w:id w:val="-563949628"/>
            <w:placeholder>
              <w:docPart w:val="F15E8B13EC044161B81ACCBDC74CEF99"/>
            </w:placeholder>
            <w:showingPlcHdr/>
            <w:text w:multiLine="1"/>
          </w:sdtPr>
          <w:sdtEndPr>
            <w:rPr>
              <w:rStyle w:val="a0"/>
              <w:bCs/>
              <w:color w:val="auto"/>
              <w:sz w:val="24"/>
              <w:szCs w:val="24"/>
            </w:rPr>
          </w:sdtEndPr>
          <w:sdtContent>
            <w:tc>
              <w:tcPr>
                <w:tcW w:w="3565" w:type="dxa"/>
                <w:gridSpan w:val="2"/>
                <w:shd w:val="clear" w:color="auto" w:fill="FFFFFF"/>
                <w:vAlign w:val="center"/>
              </w:tcPr>
              <w:p w14:paraId="446BA5A9" w14:textId="2941926B" w:rsidR="00AB3E55" w:rsidRPr="00E83801" w:rsidRDefault="00AB3E55" w:rsidP="00AB3E55">
                <w:pPr>
                  <w:tabs>
                    <w:tab w:val="left" w:pos="8820"/>
                  </w:tabs>
                  <w:rPr>
                    <w:rFonts w:ascii="BIZ UDゴシック" w:eastAsia="BIZ UDゴシック" w:hAnsi="BIZ UDゴシック"/>
                    <w:bCs/>
                  </w:rPr>
                </w:pPr>
                <w:r w:rsidRPr="001D334E">
                  <w:rPr>
                    <w:rStyle w:val="ad"/>
                    <w:rFonts w:ascii="BIZ UD明朝 Medium" w:eastAsia="BIZ UD明朝 Medium" w:hAnsi="BIZ UD明朝 Medium" w:hint="eastAsia"/>
                    <w:sz w:val="18"/>
                    <w:szCs w:val="18"/>
                  </w:rPr>
                  <w:t>入力してください</w:t>
                </w:r>
              </w:p>
            </w:tc>
          </w:sdtContent>
        </w:sdt>
      </w:tr>
      <w:tr w:rsidR="00AB3E55" w:rsidRPr="00E83801" w14:paraId="4B01D2F4" w14:textId="77777777" w:rsidTr="00F907BF">
        <w:trPr>
          <w:trHeight w:hRule="exact" w:val="680"/>
          <w:jc w:val="center"/>
        </w:trPr>
        <w:tc>
          <w:tcPr>
            <w:tcW w:w="1696" w:type="dxa"/>
            <w:shd w:val="clear" w:color="auto" w:fill="FFFFFF"/>
            <w:vAlign w:val="center"/>
          </w:tcPr>
          <w:p w14:paraId="6DC1436F" w14:textId="77777777" w:rsidR="00AB3E55" w:rsidRPr="00E83801" w:rsidRDefault="00AB3E55" w:rsidP="00AB3E55">
            <w:pPr>
              <w:tabs>
                <w:tab w:val="left" w:pos="8820"/>
              </w:tabs>
              <w:ind w:rightChars="48" w:right="101"/>
              <w:jc w:val="distribute"/>
              <w:rPr>
                <w:rFonts w:ascii="BIZ UDゴシック" w:eastAsia="BIZ UDゴシック" w:hAnsi="BIZ UDゴシック"/>
                <w:bCs/>
                <w:color w:val="000000"/>
                <w:szCs w:val="21"/>
              </w:rPr>
            </w:pPr>
            <w:r w:rsidRPr="00E83801">
              <w:rPr>
                <w:rFonts w:ascii="BIZ UDゴシック" w:eastAsia="BIZ UDゴシック" w:hAnsi="BIZ UDゴシック" w:hint="eastAsia"/>
                <w:bCs/>
                <w:color w:val="000000"/>
                <w:szCs w:val="21"/>
              </w:rPr>
              <w:t>TEL</w:t>
            </w:r>
          </w:p>
        </w:tc>
        <w:sdt>
          <w:sdtPr>
            <w:rPr>
              <w:rStyle w:val="1"/>
              <w:rFonts w:ascii="BIZ UD明朝 Medium" w:eastAsia="BIZ UD明朝 Medium" w:hAnsi="BIZ UD明朝 Medium"/>
            </w:rPr>
            <w:id w:val="1951357966"/>
            <w:placeholder>
              <w:docPart w:val="19F6FC96D3C249028071C2A50296BA4C"/>
            </w:placeholder>
            <w:showingPlcHdr/>
            <w:text/>
          </w:sdtPr>
          <w:sdtEndPr>
            <w:rPr>
              <w:rStyle w:val="a0"/>
              <w:bCs/>
              <w:color w:val="auto"/>
              <w:sz w:val="20"/>
            </w:rPr>
          </w:sdtEndPr>
          <w:sdtContent>
            <w:tc>
              <w:tcPr>
                <w:tcW w:w="3696" w:type="dxa"/>
                <w:gridSpan w:val="4"/>
                <w:tcBorders>
                  <w:bottom w:val="single" w:sz="4" w:space="0" w:color="auto"/>
                </w:tcBorders>
                <w:shd w:val="clear" w:color="auto" w:fill="FFFFFF"/>
                <w:vAlign w:val="center"/>
              </w:tcPr>
              <w:p w14:paraId="2A44E9F1" w14:textId="2F4B0C5E" w:rsidR="00AB3E55" w:rsidRPr="00E83801" w:rsidRDefault="00AB3E55" w:rsidP="00AB3E55">
                <w:pPr>
                  <w:tabs>
                    <w:tab w:val="left" w:pos="8820"/>
                  </w:tabs>
                  <w:rPr>
                    <w:rFonts w:ascii="BIZ UDゴシック" w:eastAsia="BIZ UDゴシック" w:hAnsi="BIZ UDゴシック"/>
                    <w:bCs/>
                    <w:sz w:val="20"/>
                  </w:rPr>
                </w:pPr>
                <w:r w:rsidRPr="001D334E">
                  <w:rPr>
                    <w:rStyle w:val="ad"/>
                    <w:rFonts w:ascii="BIZ UD明朝 Medium" w:eastAsia="BIZ UD明朝 Medium" w:hAnsi="BIZ UD明朝 Medium" w:hint="eastAsia"/>
                    <w:sz w:val="18"/>
                    <w:szCs w:val="18"/>
                  </w:rPr>
                  <w:t>入力してください</w:t>
                </w:r>
              </w:p>
            </w:tc>
          </w:sdtContent>
        </w:sdt>
        <w:tc>
          <w:tcPr>
            <w:tcW w:w="945" w:type="dxa"/>
            <w:gridSpan w:val="2"/>
            <w:tcBorders>
              <w:bottom w:val="single" w:sz="4" w:space="0" w:color="auto"/>
            </w:tcBorders>
            <w:shd w:val="clear" w:color="auto" w:fill="FFFFFF"/>
            <w:vAlign w:val="center"/>
          </w:tcPr>
          <w:p w14:paraId="30CF9CB1" w14:textId="03DC0D5F" w:rsidR="00AB3E55" w:rsidRPr="00E83801" w:rsidRDefault="00AB3E55" w:rsidP="00AB3E55">
            <w:pPr>
              <w:tabs>
                <w:tab w:val="left" w:pos="8820"/>
              </w:tabs>
              <w:ind w:rightChars="48" w:right="101"/>
              <w:jc w:val="distribute"/>
              <w:rPr>
                <w:rFonts w:ascii="BIZ UDゴシック" w:eastAsia="BIZ UDゴシック" w:hAnsi="BIZ UDゴシック"/>
                <w:bCs/>
                <w:color w:val="000000"/>
                <w:sz w:val="20"/>
              </w:rPr>
            </w:pPr>
            <w:r w:rsidRPr="002F6C82">
              <w:rPr>
                <w:rFonts w:ascii="BIZ UDゴシック" w:eastAsia="BIZ UDゴシック" w:hAnsi="BIZ UDゴシック" w:hint="eastAsia"/>
                <w:bCs/>
                <w:color w:val="000000"/>
                <w:sz w:val="20"/>
              </w:rPr>
              <w:t>ＦＡＸ</w:t>
            </w:r>
          </w:p>
        </w:tc>
        <w:sdt>
          <w:sdtPr>
            <w:rPr>
              <w:rStyle w:val="1"/>
              <w:rFonts w:ascii="BIZ UD明朝 Medium" w:eastAsia="BIZ UD明朝 Medium" w:hAnsi="BIZ UD明朝 Medium"/>
            </w:rPr>
            <w:id w:val="1762712970"/>
            <w:placeholder>
              <w:docPart w:val="6B2019F83289443589B74FE4D8028D14"/>
            </w:placeholder>
            <w:showingPlcHdr/>
            <w:text/>
          </w:sdtPr>
          <w:sdtEndPr>
            <w:rPr>
              <w:rStyle w:val="a0"/>
              <w:bCs/>
              <w:color w:val="auto"/>
              <w:sz w:val="21"/>
              <w:szCs w:val="24"/>
            </w:rPr>
          </w:sdtEndPr>
          <w:sdtContent>
            <w:tc>
              <w:tcPr>
                <w:tcW w:w="3565" w:type="dxa"/>
                <w:gridSpan w:val="2"/>
                <w:tcBorders>
                  <w:bottom w:val="single" w:sz="4" w:space="0" w:color="auto"/>
                </w:tcBorders>
                <w:shd w:val="clear" w:color="auto" w:fill="FFFFFF"/>
                <w:vAlign w:val="center"/>
              </w:tcPr>
              <w:p w14:paraId="27BAF97C" w14:textId="251F6035" w:rsidR="00AB3E55" w:rsidRPr="00E83801" w:rsidRDefault="00AB3E55" w:rsidP="00AB3E55">
                <w:pPr>
                  <w:tabs>
                    <w:tab w:val="left" w:pos="8820"/>
                  </w:tabs>
                  <w:rPr>
                    <w:rFonts w:ascii="BIZ UDゴシック" w:eastAsia="BIZ UDゴシック" w:hAnsi="BIZ UDゴシック"/>
                    <w:bCs/>
                  </w:rPr>
                </w:pPr>
                <w:r w:rsidRPr="001D334E">
                  <w:rPr>
                    <w:rStyle w:val="ad"/>
                    <w:rFonts w:ascii="BIZ UD明朝 Medium" w:eastAsia="BIZ UD明朝 Medium" w:hAnsi="BIZ UD明朝 Medium" w:hint="eastAsia"/>
                    <w:sz w:val="18"/>
                    <w:szCs w:val="18"/>
                  </w:rPr>
                  <w:t>入力してください</w:t>
                </w:r>
              </w:p>
            </w:tc>
          </w:sdtContent>
        </w:sdt>
      </w:tr>
      <w:tr w:rsidR="00AB3E55" w:rsidRPr="00E83801" w14:paraId="7B718EA0" w14:textId="77777777" w:rsidTr="00F907BF">
        <w:trPr>
          <w:trHeight w:hRule="exact" w:val="680"/>
          <w:jc w:val="center"/>
        </w:trPr>
        <w:tc>
          <w:tcPr>
            <w:tcW w:w="1696" w:type="dxa"/>
            <w:shd w:val="clear" w:color="auto" w:fill="FFFFFF"/>
            <w:vAlign w:val="center"/>
          </w:tcPr>
          <w:p w14:paraId="2006AA5E" w14:textId="77777777" w:rsidR="00AB3E55" w:rsidRPr="00E83801" w:rsidRDefault="00AB3E55" w:rsidP="00AB3E55">
            <w:pPr>
              <w:tabs>
                <w:tab w:val="left" w:pos="8820"/>
              </w:tabs>
              <w:spacing w:line="0" w:lineRule="atLeast"/>
              <w:ind w:rightChars="48" w:right="101"/>
              <w:jc w:val="distribute"/>
              <w:rPr>
                <w:rFonts w:ascii="BIZ UDゴシック" w:eastAsia="BIZ UDゴシック" w:hAnsi="BIZ UDゴシック"/>
                <w:bCs/>
                <w:color w:val="000000"/>
                <w:szCs w:val="21"/>
                <w:lang w:val="pt-BR"/>
              </w:rPr>
            </w:pPr>
            <w:r w:rsidRPr="00E83801">
              <w:rPr>
                <w:rFonts w:ascii="BIZ UDゴシック" w:eastAsia="BIZ UDゴシック" w:hAnsi="BIZ UDゴシック" w:hint="eastAsia"/>
                <w:bCs/>
                <w:color w:val="000000"/>
                <w:szCs w:val="21"/>
                <w:lang w:val="pt-BR"/>
              </w:rPr>
              <w:t>E-mail</w:t>
            </w:r>
          </w:p>
          <w:p w14:paraId="3AC295D1" w14:textId="170CBEB7" w:rsidR="00AB3E55" w:rsidRPr="00E83801" w:rsidRDefault="00AB3E55" w:rsidP="00AB3E55">
            <w:pPr>
              <w:tabs>
                <w:tab w:val="left" w:pos="8820"/>
              </w:tabs>
              <w:spacing w:line="0" w:lineRule="atLeast"/>
              <w:ind w:rightChars="48" w:right="101"/>
              <w:jc w:val="distribute"/>
              <w:rPr>
                <w:rFonts w:ascii="BIZ UDゴシック" w:eastAsia="BIZ UDゴシック" w:hAnsi="BIZ UDゴシック"/>
                <w:bCs/>
                <w:color w:val="000000"/>
                <w:spacing w:val="-10"/>
                <w:sz w:val="18"/>
                <w:szCs w:val="18"/>
                <w:lang w:val="pt-BR"/>
              </w:rPr>
            </w:pPr>
            <w:r w:rsidRPr="00E83801">
              <w:rPr>
                <w:rFonts w:ascii="BIZ UDゴシック" w:eastAsia="BIZ UDゴシック" w:hAnsi="BIZ UDゴシック" w:hint="eastAsia"/>
                <w:bCs/>
                <w:color w:val="000000"/>
                <w:spacing w:val="-10"/>
                <w:sz w:val="18"/>
                <w:szCs w:val="18"/>
                <w:lang w:val="pt-BR"/>
              </w:rPr>
              <w:t>(</w:t>
            </w:r>
            <w:r w:rsidR="002D057B">
              <w:rPr>
                <w:rFonts w:ascii="BIZ UDゴシック" w:eastAsia="BIZ UDゴシック" w:hAnsi="BIZ UDゴシック" w:hint="eastAsia"/>
                <w:bCs/>
                <w:color w:val="000000"/>
                <w:spacing w:val="-10"/>
                <w:sz w:val="18"/>
                <w:szCs w:val="18"/>
              </w:rPr>
              <w:t>請求書等</w:t>
            </w:r>
            <w:r w:rsidRPr="00E83801">
              <w:rPr>
                <w:rFonts w:ascii="BIZ UDゴシック" w:eastAsia="BIZ UDゴシック" w:hAnsi="BIZ UDゴシック" w:hint="eastAsia"/>
                <w:bCs/>
                <w:color w:val="000000"/>
                <w:spacing w:val="-10"/>
                <w:sz w:val="18"/>
                <w:szCs w:val="18"/>
              </w:rPr>
              <w:t>送付先</w:t>
            </w:r>
            <w:r w:rsidRPr="00E83801">
              <w:rPr>
                <w:rFonts w:ascii="BIZ UDゴシック" w:eastAsia="BIZ UDゴシック" w:hAnsi="BIZ UDゴシック" w:hint="eastAsia"/>
                <w:bCs/>
                <w:color w:val="000000"/>
                <w:spacing w:val="-10"/>
                <w:sz w:val="18"/>
                <w:szCs w:val="18"/>
                <w:lang w:val="pt-BR"/>
              </w:rPr>
              <w:t>)</w:t>
            </w:r>
          </w:p>
        </w:tc>
        <w:sdt>
          <w:sdtPr>
            <w:rPr>
              <w:rStyle w:val="1"/>
              <w:rFonts w:ascii="BIZ UD明朝 Medium" w:eastAsia="BIZ UD明朝 Medium" w:hAnsi="BIZ UD明朝 Medium"/>
            </w:rPr>
            <w:id w:val="-165484426"/>
            <w:placeholder>
              <w:docPart w:val="E762D65611244728BF3E9292E6B91A77"/>
            </w:placeholder>
            <w:showingPlcHdr/>
            <w:text/>
          </w:sdtPr>
          <w:sdtEndPr>
            <w:rPr>
              <w:rStyle w:val="a0"/>
              <w:bCs/>
              <w:color w:val="auto"/>
              <w:sz w:val="21"/>
              <w:szCs w:val="24"/>
              <w:lang w:val="pt-BR"/>
            </w:rPr>
          </w:sdtEndPr>
          <w:sdtContent>
            <w:tc>
              <w:tcPr>
                <w:tcW w:w="8206" w:type="dxa"/>
                <w:gridSpan w:val="8"/>
                <w:tcBorders>
                  <w:bottom w:val="single" w:sz="4" w:space="0" w:color="auto"/>
                </w:tcBorders>
                <w:shd w:val="clear" w:color="auto" w:fill="FFFFFF"/>
                <w:vAlign w:val="center"/>
              </w:tcPr>
              <w:p w14:paraId="55FA3935" w14:textId="0D061785" w:rsidR="00AB3E55" w:rsidRPr="00E83801" w:rsidRDefault="00AB3E55" w:rsidP="00AB3E55">
                <w:pPr>
                  <w:tabs>
                    <w:tab w:val="left" w:pos="8820"/>
                  </w:tabs>
                  <w:rPr>
                    <w:rFonts w:ascii="BIZ UDゴシック" w:eastAsia="BIZ UDゴシック" w:hAnsi="BIZ UDゴシック"/>
                    <w:bCs/>
                    <w:lang w:val="pt-BR"/>
                  </w:rPr>
                </w:pPr>
                <w:r w:rsidRPr="001D334E">
                  <w:rPr>
                    <w:rStyle w:val="ad"/>
                    <w:rFonts w:ascii="BIZ UD明朝 Medium" w:eastAsia="BIZ UD明朝 Medium" w:hAnsi="BIZ UD明朝 Medium" w:hint="eastAsia"/>
                    <w:sz w:val="18"/>
                    <w:szCs w:val="18"/>
                  </w:rPr>
                  <w:t>入力してください</w:t>
                </w:r>
              </w:p>
            </w:tc>
          </w:sdtContent>
        </w:sdt>
      </w:tr>
      <w:tr w:rsidR="00AB3E55" w:rsidRPr="00E83801" w14:paraId="46A82275" w14:textId="77777777" w:rsidTr="004376E5">
        <w:trPr>
          <w:trHeight w:hRule="exact" w:val="340"/>
          <w:jc w:val="center"/>
        </w:trPr>
        <w:tc>
          <w:tcPr>
            <w:tcW w:w="1696" w:type="dxa"/>
            <w:vMerge w:val="restart"/>
            <w:shd w:val="clear" w:color="auto" w:fill="FFFFFF"/>
            <w:vAlign w:val="center"/>
          </w:tcPr>
          <w:p w14:paraId="4E79914D" w14:textId="77777777" w:rsidR="00AB3E55" w:rsidRPr="00E83801" w:rsidRDefault="00AB3E55" w:rsidP="00AB3E55">
            <w:pPr>
              <w:tabs>
                <w:tab w:val="left" w:pos="8820"/>
              </w:tabs>
              <w:ind w:rightChars="48" w:right="101"/>
              <w:jc w:val="distribute"/>
              <w:rPr>
                <w:rFonts w:ascii="BIZ UDゴシック" w:eastAsia="BIZ UDゴシック" w:hAnsi="BIZ UDゴシック"/>
                <w:bCs/>
                <w:color w:val="000000"/>
                <w:szCs w:val="21"/>
              </w:rPr>
            </w:pPr>
            <w:r w:rsidRPr="00E83801">
              <w:rPr>
                <w:rFonts w:ascii="BIZ UDゴシック" w:eastAsia="BIZ UDゴシック" w:hAnsi="BIZ UDゴシック" w:hint="eastAsia"/>
                <w:bCs/>
                <w:color w:val="000000"/>
                <w:szCs w:val="21"/>
              </w:rPr>
              <w:t>受講者様の</w:t>
            </w:r>
          </w:p>
          <w:p w14:paraId="28C81682" w14:textId="77777777" w:rsidR="00AB3E55" w:rsidRPr="00E83801" w:rsidRDefault="00AB3E55" w:rsidP="00AB3E55">
            <w:pPr>
              <w:tabs>
                <w:tab w:val="left" w:pos="8820"/>
              </w:tabs>
              <w:ind w:rightChars="48" w:right="101"/>
              <w:jc w:val="distribute"/>
              <w:rPr>
                <w:rFonts w:ascii="BIZ UDゴシック" w:eastAsia="BIZ UDゴシック" w:hAnsi="BIZ UDゴシック"/>
                <w:bCs/>
                <w:color w:val="000000"/>
                <w:sz w:val="16"/>
                <w:szCs w:val="16"/>
              </w:rPr>
            </w:pPr>
            <w:r w:rsidRPr="00E83801">
              <w:rPr>
                <w:rFonts w:ascii="BIZ UDゴシック" w:eastAsia="BIZ UDゴシック" w:hAnsi="BIZ UDゴシック" w:hint="eastAsia"/>
                <w:bCs/>
                <w:color w:val="000000"/>
                <w:szCs w:val="21"/>
              </w:rPr>
              <w:t>お名前等</w:t>
            </w:r>
          </w:p>
        </w:tc>
        <w:tc>
          <w:tcPr>
            <w:tcW w:w="3315" w:type="dxa"/>
            <w:gridSpan w:val="3"/>
            <w:tcBorders>
              <w:bottom w:val="dotted" w:sz="4" w:space="0" w:color="auto"/>
              <w:right w:val="dotted" w:sz="4" w:space="0" w:color="auto"/>
            </w:tcBorders>
            <w:shd w:val="clear" w:color="auto" w:fill="FFFFFF"/>
            <w:vAlign w:val="center"/>
          </w:tcPr>
          <w:p w14:paraId="1F144368" w14:textId="791DB9B5" w:rsidR="00AB3E55" w:rsidRPr="00E83801" w:rsidRDefault="00AB3E55" w:rsidP="00AB3E55">
            <w:pPr>
              <w:tabs>
                <w:tab w:val="left" w:pos="840"/>
              </w:tabs>
              <w:rPr>
                <w:rFonts w:ascii="BIZ UDゴシック" w:eastAsia="BIZ UDゴシック" w:hAnsi="BIZ UDゴシック"/>
                <w:bCs/>
                <w:sz w:val="16"/>
                <w:szCs w:val="16"/>
              </w:rPr>
            </w:pPr>
            <w:r w:rsidRPr="00E83801">
              <w:rPr>
                <w:rFonts w:ascii="BIZ UDゴシック" w:eastAsia="BIZ UDゴシック" w:hAnsi="BIZ UDゴシック" w:hint="eastAsia"/>
                <w:bCs/>
                <w:sz w:val="16"/>
                <w:szCs w:val="16"/>
              </w:rPr>
              <w:t>ふりがな</w:t>
            </w:r>
            <w:r w:rsidRPr="00E83801">
              <w:rPr>
                <w:rFonts w:ascii="BIZ UDゴシック" w:eastAsia="BIZ UDゴシック" w:hAnsi="BIZ UDゴシック" w:hint="eastAsia"/>
                <w:bCs/>
                <w:sz w:val="16"/>
                <w:szCs w:val="16"/>
              </w:rPr>
              <w:tab/>
            </w:r>
            <w:sdt>
              <w:sdtPr>
                <w:rPr>
                  <w:rStyle w:val="20"/>
                  <w:rFonts w:ascii="BIZ UD明朝 Medium" w:eastAsia="BIZ UD明朝 Medium" w:hAnsi="BIZ UD明朝 Medium" w:hint="eastAsia"/>
                </w:rPr>
                <w:id w:val="2128272179"/>
                <w:placeholder>
                  <w:docPart w:val="F478CEE8FBB3423ABD0C1BC000F45588"/>
                </w:placeholder>
                <w:showingPlcHdr/>
                <w:text/>
              </w:sdtPr>
              <w:sdtEndPr>
                <w:rPr>
                  <w:rStyle w:val="a0"/>
                  <w:bCs/>
                  <w:color w:val="auto"/>
                  <w:sz w:val="18"/>
                  <w:szCs w:val="18"/>
                </w:rPr>
              </w:sdtEndPr>
              <w:sdtContent>
                <w:r w:rsidRPr="001D334E">
                  <w:rPr>
                    <w:rStyle w:val="ad"/>
                    <w:rFonts w:ascii="BIZ UD明朝 Medium" w:eastAsia="BIZ UD明朝 Medium" w:hAnsi="BIZ UD明朝 Medium" w:hint="eastAsia"/>
                    <w:sz w:val="18"/>
                    <w:szCs w:val="18"/>
                  </w:rPr>
                  <w:t>入力してください</w:t>
                </w:r>
              </w:sdtContent>
            </w:sdt>
          </w:p>
        </w:tc>
        <w:tc>
          <w:tcPr>
            <w:tcW w:w="770" w:type="dxa"/>
            <w:gridSpan w:val="2"/>
            <w:tcBorders>
              <w:left w:val="dotted" w:sz="4" w:space="0" w:color="auto"/>
              <w:bottom w:val="dotted" w:sz="4" w:space="0" w:color="auto"/>
            </w:tcBorders>
            <w:shd w:val="clear" w:color="auto" w:fill="D9D9D9" w:themeFill="background1" w:themeFillShade="D9"/>
            <w:vAlign w:val="center"/>
          </w:tcPr>
          <w:p w14:paraId="676ABFE0" w14:textId="77777777" w:rsidR="00AB3E55" w:rsidRPr="00AB3E55" w:rsidRDefault="00AB3E55" w:rsidP="00AB3E55">
            <w:pPr>
              <w:tabs>
                <w:tab w:val="left" w:pos="840"/>
              </w:tabs>
              <w:jc w:val="center"/>
              <w:rPr>
                <w:rFonts w:ascii="BIZ UDゴシック" w:eastAsia="BIZ UDゴシック" w:hAnsi="BIZ UDゴシック"/>
                <w:bCs/>
                <w:w w:val="66"/>
                <w:sz w:val="18"/>
                <w:szCs w:val="18"/>
              </w:rPr>
            </w:pPr>
            <w:r w:rsidRPr="00AB3E55">
              <w:rPr>
                <w:rFonts w:ascii="BIZ UDゴシック" w:eastAsia="BIZ UDゴシック" w:hAnsi="BIZ UDゴシック" w:hint="eastAsia"/>
                <w:bCs/>
                <w:w w:val="66"/>
                <w:sz w:val="18"/>
                <w:szCs w:val="18"/>
              </w:rPr>
              <w:t>弁当注文</w:t>
            </w:r>
          </w:p>
        </w:tc>
        <w:tc>
          <w:tcPr>
            <w:tcW w:w="3344" w:type="dxa"/>
            <w:gridSpan w:val="2"/>
            <w:tcBorders>
              <w:bottom w:val="dotted" w:sz="4" w:space="0" w:color="auto"/>
              <w:right w:val="dotted" w:sz="4" w:space="0" w:color="auto"/>
            </w:tcBorders>
            <w:shd w:val="clear" w:color="auto" w:fill="FFFFFF"/>
            <w:vAlign w:val="center"/>
          </w:tcPr>
          <w:p w14:paraId="054FDF14" w14:textId="34D33CC7" w:rsidR="00AB3E55" w:rsidRPr="00E83801" w:rsidRDefault="00AB3E55" w:rsidP="00AB3E55">
            <w:pPr>
              <w:tabs>
                <w:tab w:val="left" w:pos="840"/>
              </w:tabs>
              <w:rPr>
                <w:rFonts w:ascii="BIZ UDゴシック" w:eastAsia="BIZ UDゴシック" w:hAnsi="BIZ UDゴシック"/>
                <w:bCs/>
                <w:sz w:val="20"/>
              </w:rPr>
            </w:pPr>
            <w:r w:rsidRPr="00E83801">
              <w:rPr>
                <w:rFonts w:ascii="BIZ UDゴシック" w:eastAsia="BIZ UDゴシック" w:hAnsi="BIZ UDゴシック" w:hint="eastAsia"/>
                <w:bCs/>
                <w:sz w:val="16"/>
                <w:szCs w:val="16"/>
              </w:rPr>
              <w:t>ふりがな</w:t>
            </w:r>
            <w:r w:rsidRPr="00E83801">
              <w:rPr>
                <w:rFonts w:ascii="BIZ UDゴシック" w:eastAsia="BIZ UDゴシック" w:hAnsi="BIZ UDゴシック" w:hint="eastAsia"/>
                <w:bCs/>
                <w:sz w:val="16"/>
                <w:szCs w:val="16"/>
              </w:rPr>
              <w:tab/>
            </w:r>
            <w:sdt>
              <w:sdtPr>
                <w:rPr>
                  <w:rStyle w:val="20"/>
                  <w:rFonts w:ascii="BIZ UD明朝 Medium" w:eastAsia="BIZ UD明朝 Medium" w:hAnsi="BIZ UD明朝 Medium" w:hint="eastAsia"/>
                </w:rPr>
                <w:id w:val="-501438037"/>
                <w:placeholder>
                  <w:docPart w:val="E5C94CBB6EE7445294D7FE7A12816E66"/>
                </w:placeholder>
                <w:showingPlcHdr/>
                <w:text/>
              </w:sdtPr>
              <w:sdtEndPr>
                <w:rPr>
                  <w:rStyle w:val="a0"/>
                  <w:bCs/>
                  <w:color w:val="auto"/>
                  <w:sz w:val="18"/>
                  <w:szCs w:val="18"/>
                </w:rPr>
              </w:sdtEndPr>
              <w:sdtContent>
                <w:r w:rsidRPr="001D334E">
                  <w:rPr>
                    <w:rStyle w:val="ad"/>
                    <w:rFonts w:ascii="BIZ UD明朝 Medium" w:eastAsia="BIZ UD明朝 Medium" w:hAnsi="BIZ UD明朝 Medium" w:hint="eastAsia"/>
                    <w:sz w:val="18"/>
                    <w:szCs w:val="18"/>
                  </w:rPr>
                  <w:t>入力してください</w:t>
                </w:r>
              </w:sdtContent>
            </w:sdt>
          </w:p>
        </w:tc>
        <w:tc>
          <w:tcPr>
            <w:tcW w:w="777" w:type="dxa"/>
            <w:tcBorders>
              <w:left w:val="dotted" w:sz="4" w:space="0" w:color="auto"/>
              <w:bottom w:val="dotted" w:sz="4" w:space="0" w:color="auto"/>
            </w:tcBorders>
            <w:shd w:val="clear" w:color="auto" w:fill="D9D9D9" w:themeFill="background1" w:themeFillShade="D9"/>
            <w:vAlign w:val="center"/>
          </w:tcPr>
          <w:p w14:paraId="642DA88D" w14:textId="0AB22698" w:rsidR="00AB3E55" w:rsidRPr="004D3BDF" w:rsidRDefault="00AB3E55" w:rsidP="00AB3E55">
            <w:pPr>
              <w:tabs>
                <w:tab w:val="left" w:pos="840"/>
              </w:tabs>
              <w:jc w:val="center"/>
              <w:rPr>
                <w:rFonts w:ascii="BIZ UDゴシック" w:eastAsia="BIZ UDゴシック" w:hAnsi="BIZ UDゴシック"/>
                <w:bCs/>
                <w:w w:val="80"/>
                <w:sz w:val="18"/>
                <w:szCs w:val="18"/>
              </w:rPr>
            </w:pPr>
            <w:r w:rsidRPr="00AB3E55">
              <w:rPr>
                <w:rFonts w:ascii="BIZ UDゴシック" w:eastAsia="BIZ UDゴシック" w:hAnsi="BIZ UDゴシック" w:hint="eastAsia"/>
                <w:bCs/>
                <w:w w:val="66"/>
                <w:sz w:val="18"/>
                <w:szCs w:val="18"/>
              </w:rPr>
              <w:t>弁当注文</w:t>
            </w:r>
          </w:p>
        </w:tc>
      </w:tr>
      <w:tr w:rsidR="00AB3E55" w:rsidRPr="00E83801" w14:paraId="4D453F6A" w14:textId="77777777" w:rsidTr="004376E5">
        <w:trPr>
          <w:trHeight w:hRule="exact" w:val="680"/>
          <w:jc w:val="center"/>
        </w:trPr>
        <w:tc>
          <w:tcPr>
            <w:tcW w:w="1696" w:type="dxa"/>
            <w:vMerge/>
            <w:shd w:val="clear" w:color="auto" w:fill="FFFFFF"/>
            <w:vAlign w:val="center"/>
          </w:tcPr>
          <w:p w14:paraId="3B3EB84C" w14:textId="77777777" w:rsidR="00AB3E55" w:rsidRPr="00E83801" w:rsidRDefault="00AB3E55" w:rsidP="00AB3E55">
            <w:pPr>
              <w:tabs>
                <w:tab w:val="left" w:pos="8820"/>
              </w:tabs>
              <w:ind w:rightChars="48" w:right="101"/>
              <w:rPr>
                <w:rFonts w:ascii="BIZ UDゴシック" w:eastAsia="BIZ UDゴシック" w:hAnsi="BIZ UDゴシック"/>
                <w:bCs/>
                <w:color w:val="000000"/>
              </w:rPr>
            </w:pPr>
          </w:p>
        </w:tc>
        <w:tc>
          <w:tcPr>
            <w:tcW w:w="3315" w:type="dxa"/>
            <w:gridSpan w:val="3"/>
            <w:tcBorders>
              <w:top w:val="dotted" w:sz="4" w:space="0" w:color="auto"/>
              <w:right w:val="dotted" w:sz="4" w:space="0" w:color="auto"/>
            </w:tcBorders>
            <w:shd w:val="clear" w:color="auto" w:fill="FFFFFF"/>
            <w:vAlign w:val="center"/>
          </w:tcPr>
          <w:p w14:paraId="7031149F" w14:textId="59FFD3F4" w:rsidR="00AB3E55" w:rsidRPr="00E83801" w:rsidRDefault="00000000" w:rsidP="00AB3E55">
            <w:pPr>
              <w:tabs>
                <w:tab w:val="left" w:pos="8820"/>
              </w:tabs>
              <w:rPr>
                <w:rFonts w:ascii="BIZ UDゴシック" w:eastAsia="BIZ UDゴシック" w:hAnsi="BIZ UDゴシック"/>
                <w:bCs/>
                <w:sz w:val="18"/>
                <w:szCs w:val="18"/>
              </w:rPr>
            </w:pPr>
            <w:sdt>
              <w:sdtPr>
                <w:rPr>
                  <w:rStyle w:val="1"/>
                  <w:rFonts w:ascii="BIZ UD明朝 Medium" w:eastAsia="BIZ UD明朝 Medium" w:hAnsi="BIZ UD明朝 Medium" w:hint="eastAsia"/>
                </w:rPr>
                <w:id w:val="746849633"/>
                <w:placeholder>
                  <w:docPart w:val="6F28261FB0DB4A6C881D770585759741"/>
                </w:placeholder>
                <w:showingPlcHdr/>
                <w:text/>
              </w:sdtPr>
              <w:sdtEndPr>
                <w:rPr>
                  <w:rStyle w:val="a0"/>
                  <w:bCs/>
                  <w:color w:val="auto"/>
                  <w:sz w:val="18"/>
                  <w:szCs w:val="18"/>
                </w:rPr>
              </w:sdtEndPr>
              <w:sdtContent>
                <w:r w:rsidR="00AB3E55" w:rsidRPr="001D334E">
                  <w:rPr>
                    <w:rStyle w:val="ad"/>
                    <w:rFonts w:ascii="BIZ UD明朝 Medium" w:eastAsia="BIZ UD明朝 Medium" w:hAnsi="BIZ UD明朝 Medium" w:hint="eastAsia"/>
                    <w:sz w:val="18"/>
                    <w:szCs w:val="18"/>
                  </w:rPr>
                  <w:t>入力してください</w:t>
                </w:r>
              </w:sdtContent>
            </w:sdt>
          </w:p>
        </w:tc>
        <w:tc>
          <w:tcPr>
            <w:tcW w:w="770" w:type="dxa"/>
            <w:gridSpan w:val="2"/>
            <w:tcBorders>
              <w:top w:val="dotted" w:sz="4" w:space="0" w:color="auto"/>
              <w:left w:val="dotted" w:sz="4" w:space="0" w:color="auto"/>
            </w:tcBorders>
            <w:shd w:val="clear" w:color="auto" w:fill="D9D9D9" w:themeFill="background1" w:themeFillShade="D9"/>
            <w:vAlign w:val="center"/>
          </w:tcPr>
          <w:p w14:paraId="25F10FE0" w14:textId="2E24548F" w:rsidR="00AB3E55" w:rsidRPr="005F1830" w:rsidRDefault="00000000" w:rsidP="00AB3E55">
            <w:pPr>
              <w:tabs>
                <w:tab w:val="left" w:pos="8820"/>
              </w:tabs>
              <w:spacing w:line="0" w:lineRule="atLeast"/>
              <w:jc w:val="center"/>
              <w:rPr>
                <w:rFonts w:ascii="BIZ UDゴシック" w:eastAsia="BIZ UDゴシック" w:hAnsi="BIZ UDゴシック"/>
                <w:bCs/>
              </w:rPr>
            </w:pPr>
            <w:sdt>
              <w:sdtPr>
                <w:rPr>
                  <w:rFonts w:ascii="BIZ UDゴシック" w:eastAsia="BIZ UDゴシック" w:hAnsi="BIZ UDゴシック" w:hint="eastAsia"/>
                  <w:bCs/>
                  <w:color w:val="000000"/>
                  <w:sz w:val="24"/>
                  <w:szCs w:val="24"/>
                </w:rPr>
                <w:id w:val="-863515718"/>
                <w14:checkbox>
                  <w14:checked w14:val="0"/>
                  <w14:checkedState w14:val="00FE" w14:font="Wingdings"/>
                  <w14:uncheckedState w14:val="2610" w14:font="ＭＳ ゴシック"/>
                </w14:checkbox>
              </w:sdtPr>
              <w:sdtContent>
                <w:r w:rsidR="00AB3E55">
                  <w:rPr>
                    <w:rFonts w:ascii="ＭＳ ゴシック" w:hAnsi="ＭＳ ゴシック" w:hint="eastAsia"/>
                    <w:bCs/>
                    <w:color w:val="000000"/>
                    <w:sz w:val="24"/>
                    <w:szCs w:val="24"/>
                  </w:rPr>
                  <w:t>☐</w:t>
                </w:r>
              </w:sdtContent>
            </w:sdt>
          </w:p>
        </w:tc>
        <w:tc>
          <w:tcPr>
            <w:tcW w:w="3344" w:type="dxa"/>
            <w:gridSpan w:val="2"/>
            <w:tcBorders>
              <w:top w:val="dotted" w:sz="4" w:space="0" w:color="auto"/>
              <w:right w:val="dotted" w:sz="4" w:space="0" w:color="auto"/>
            </w:tcBorders>
            <w:shd w:val="clear" w:color="auto" w:fill="FFFFFF"/>
            <w:vAlign w:val="center"/>
          </w:tcPr>
          <w:p w14:paraId="2BFABE72" w14:textId="4DA54BB7" w:rsidR="00AB3E55" w:rsidRPr="00E83801" w:rsidRDefault="00000000" w:rsidP="00AB3E55">
            <w:pPr>
              <w:tabs>
                <w:tab w:val="left" w:pos="8820"/>
              </w:tabs>
              <w:rPr>
                <w:rFonts w:ascii="BIZ UDゴシック" w:eastAsia="BIZ UDゴシック" w:hAnsi="BIZ UDゴシック"/>
                <w:bCs/>
                <w:sz w:val="18"/>
                <w:szCs w:val="18"/>
              </w:rPr>
            </w:pPr>
            <w:sdt>
              <w:sdtPr>
                <w:rPr>
                  <w:rStyle w:val="1"/>
                  <w:rFonts w:ascii="BIZ UD明朝 Medium" w:eastAsia="BIZ UD明朝 Medium" w:hAnsi="BIZ UD明朝 Medium" w:hint="eastAsia"/>
                </w:rPr>
                <w:id w:val="1520658956"/>
                <w:placeholder>
                  <w:docPart w:val="28A7E207AB8F46FD98B50B4AB6300035"/>
                </w:placeholder>
                <w:showingPlcHdr/>
                <w:text/>
              </w:sdtPr>
              <w:sdtEndPr>
                <w:rPr>
                  <w:rStyle w:val="a0"/>
                  <w:bCs/>
                  <w:color w:val="auto"/>
                  <w:sz w:val="18"/>
                  <w:szCs w:val="18"/>
                </w:rPr>
              </w:sdtEndPr>
              <w:sdtContent>
                <w:r w:rsidR="00AB3E55" w:rsidRPr="001D334E">
                  <w:rPr>
                    <w:rStyle w:val="ad"/>
                    <w:rFonts w:ascii="BIZ UD明朝 Medium" w:eastAsia="BIZ UD明朝 Medium" w:hAnsi="BIZ UD明朝 Medium" w:hint="eastAsia"/>
                    <w:sz w:val="18"/>
                    <w:szCs w:val="18"/>
                  </w:rPr>
                  <w:t>入力してください</w:t>
                </w:r>
              </w:sdtContent>
            </w:sdt>
          </w:p>
        </w:tc>
        <w:tc>
          <w:tcPr>
            <w:tcW w:w="777" w:type="dxa"/>
            <w:tcBorders>
              <w:top w:val="dotted" w:sz="4" w:space="0" w:color="auto"/>
              <w:left w:val="dotted" w:sz="4" w:space="0" w:color="auto"/>
            </w:tcBorders>
            <w:shd w:val="clear" w:color="auto" w:fill="D9D9D9" w:themeFill="background1" w:themeFillShade="D9"/>
            <w:vAlign w:val="center"/>
          </w:tcPr>
          <w:p w14:paraId="4D68EC7C" w14:textId="1772714B" w:rsidR="00AB3E55" w:rsidRPr="00E83801" w:rsidRDefault="00000000" w:rsidP="00AB3E55">
            <w:pPr>
              <w:tabs>
                <w:tab w:val="left" w:pos="8820"/>
              </w:tabs>
              <w:spacing w:line="0" w:lineRule="atLeast"/>
              <w:jc w:val="center"/>
              <w:rPr>
                <w:rFonts w:ascii="BIZ UDゴシック" w:eastAsia="BIZ UDゴシック" w:hAnsi="BIZ UDゴシック"/>
                <w:bCs/>
                <w:sz w:val="18"/>
                <w:szCs w:val="18"/>
              </w:rPr>
            </w:pPr>
            <w:sdt>
              <w:sdtPr>
                <w:rPr>
                  <w:rFonts w:ascii="BIZ UDゴシック" w:eastAsia="BIZ UDゴシック" w:hAnsi="BIZ UDゴシック" w:hint="eastAsia"/>
                  <w:bCs/>
                  <w:color w:val="000000"/>
                  <w:sz w:val="24"/>
                  <w:szCs w:val="24"/>
                </w:rPr>
                <w:id w:val="762879157"/>
                <w14:checkbox>
                  <w14:checked w14:val="0"/>
                  <w14:checkedState w14:val="00FE" w14:font="Wingdings"/>
                  <w14:uncheckedState w14:val="2610" w14:font="ＭＳ ゴシック"/>
                </w14:checkbox>
              </w:sdtPr>
              <w:sdtContent>
                <w:r w:rsidR="00AB3E55">
                  <w:rPr>
                    <w:rFonts w:ascii="ＭＳ ゴシック" w:hAnsi="ＭＳ ゴシック" w:hint="eastAsia"/>
                    <w:bCs/>
                    <w:color w:val="000000"/>
                    <w:sz w:val="24"/>
                    <w:szCs w:val="24"/>
                  </w:rPr>
                  <w:t>☐</w:t>
                </w:r>
              </w:sdtContent>
            </w:sdt>
          </w:p>
        </w:tc>
      </w:tr>
      <w:tr w:rsidR="00AB3E55" w:rsidRPr="00E83801" w14:paraId="55DDA2F0" w14:textId="77777777" w:rsidTr="001001BB">
        <w:trPr>
          <w:trHeight w:hRule="exact" w:val="340"/>
          <w:jc w:val="center"/>
        </w:trPr>
        <w:tc>
          <w:tcPr>
            <w:tcW w:w="1696" w:type="dxa"/>
            <w:vMerge/>
            <w:shd w:val="clear" w:color="auto" w:fill="FFFFFF"/>
            <w:vAlign w:val="center"/>
          </w:tcPr>
          <w:p w14:paraId="749EB4B3" w14:textId="77777777" w:rsidR="00AB3E55" w:rsidRPr="00E83801" w:rsidRDefault="00AB3E55" w:rsidP="00AB3E55">
            <w:pPr>
              <w:tabs>
                <w:tab w:val="left" w:pos="8820"/>
              </w:tabs>
              <w:ind w:rightChars="48" w:right="101"/>
              <w:rPr>
                <w:rFonts w:ascii="BIZ UDゴシック" w:eastAsia="BIZ UDゴシック" w:hAnsi="BIZ UDゴシック"/>
                <w:bCs/>
                <w:color w:val="000000"/>
              </w:rPr>
            </w:pPr>
          </w:p>
        </w:tc>
        <w:tc>
          <w:tcPr>
            <w:tcW w:w="3315" w:type="dxa"/>
            <w:gridSpan w:val="3"/>
            <w:tcBorders>
              <w:bottom w:val="dotted" w:sz="4" w:space="0" w:color="auto"/>
              <w:right w:val="dotted" w:sz="4" w:space="0" w:color="auto"/>
            </w:tcBorders>
            <w:shd w:val="clear" w:color="auto" w:fill="FFFFFF"/>
            <w:vAlign w:val="center"/>
          </w:tcPr>
          <w:p w14:paraId="07872626" w14:textId="75712C53" w:rsidR="00AB3E55" w:rsidRPr="00E83801" w:rsidRDefault="00AB3E55" w:rsidP="00AB3E55">
            <w:pPr>
              <w:tabs>
                <w:tab w:val="left" w:pos="840"/>
              </w:tabs>
              <w:rPr>
                <w:rFonts w:ascii="BIZ UDゴシック" w:eastAsia="BIZ UDゴシック" w:hAnsi="BIZ UDゴシック"/>
                <w:bCs/>
                <w:sz w:val="16"/>
                <w:szCs w:val="16"/>
              </w:rPr>
            </w:pPr>
            <w:r w:rsidRPr="00E83801">
              <w:rPr>
                <w:rFonts w:ascii="BIZ UDゴシック" w:eastAsia="BIZ UDゴシック" w:hAnsi="BIZ UDゴシック" w:hint="eastAsia"/>
                <w:bCs/>
                <w:sz w:val="16"/>
                <w:szCs w:val="16"/>
              </w:rPr>
              <w:t>ふりがな</w:t>
            </w:r>
            <w:r w:rsidRPr="00E83801">
              <w:rPr>
                <w:rFonts w:ascii="BIZ UDゴシック" w:eastAsia="BIZ UDゴシック" w:hAnsi="BIZ UDゴシック" w:hint="eastAsia"/>
                <w:bCs/>
                <w:sz w:val="16"/>
                <w:szCs w:val="16"/>
              </w:rPr>
              <w:tab/>
            </w:r>
            <w:sdt>
              <w:sdtPr>
                <w:rPr>
                  <w:rStyle w:val="20"/>
                  <w:rFonts w:ascii="BIZ UD明朝 Medium" w:eastAsia="BIZ UD明朝 Medium" w:hAnsi="BIZ UD明朝 Medium" w:hint="eastAsia"/>
                </w:rPr>
                <w:id w:val="1501461365"/>
                <w:placeholder>
                  <w:docPart w:val="1EF8BC7AE9D64FF39278B282865F720C"/>
                </w:placeholder>
                <w:showingPlcHdr/>
                <w:text/>
              </w:sdtPr>
              <w:sdtEndPr>
                <w:rPr>
                  <w:rStyle w:val="a0"/>
                  <w:bCs/>
                  <w:color w:val="auto"/>
                  <w:sz w:val="18"/>
                  <w:szCs w:val="18"/>
                </w:rPr>
              </w:sdtEndPr>
              <w:sdtContent>
                <w:r w:rsidRPr="001D334E">
                  <w:rPr>
                    <w:rStyle w:val="ad"/>
                    <w:rFonts w:ascii="BIZ UD明朝 Medium" w:eastAsia="BIZ UD明朝 Medium" w:hAnsi="BIZ UD明朝 Medium" w:hint="eastAsia"/>
                    <w:sz w:val="18"/>
                    <w:szCs w:val="18"/>
                  </w:rPr>
                  <w:t>入力してください</w:t>
                </w:r>
              </w:sdtContent>
            </w:sdt>
          </w:p>
        </w:tc>
        <w:tc>
          <w:tcPr>
            <w:tcW w:w="770" w:type="dxa"/>
            <w:gridSpan w:val="2"/>
            <w:tcBorders>
              <w:left w:val="dotted" w:sz="4" w:space="0" w:color="auto"/>
              <w:bottom w:val="dotted" w:sz="4" w:space="0" w:color="auto"/>
            </w:tcBorders>
            <w:shd w:val="clear" w:color="auto" w:fill="D9D9D9" w:themeFill="background1" w:themeFillShade="D9"/>
            <w:vAlign w:val="center"/>
          </w:tcPr>
          <w:p w14:paraId="66CF41AA" w14:textId="03F6D456" w:rsidR="00AB3E55" w:rsidRPr="004D3BDF" w:rsidRDefault="00AB3E55" w:rsidP="00AB3E55">
            <w:pPr>
              <w:tabs>
                <w:tab w:val="left" w:pos="840"/>
              </w:tabs>
              <w:jc w:val="center"/>
              <w:rPr>
                <w:rFonts w:ascii="BIZ UDゴシック" w:eastAsia="BIZ UDゴシック" w:hAnsi="BIZ UDゴシック"/>
                <w:bCs/>
                <w:w w:val="80"/>
                <w:sz w:val="18"/>
                <w:szCs w:val="18"/>
              </w:rPr>
            </w:pPr>
            <w:r w:rsidRPr="00AB3E55">
              <w:rPr>
                <w:rFonts w:ascii="BIZ UDゴシック" w:eastAsia="BIZ UDゴシック" w:hAnsi="BIZ UDゴシック" w:hint="eastAsia"/>
                <w:bCs/>
                <w:w w:val="66"/>
                <w:sz w:val="18"/>
                <w:szCs w:val="18"/>
              </w:rPr>
              <w:t>弁当注文</w:t>
            </w:r>
          </w:p>
        </w:tc>
        <w:tc>
          <w:tcPr>
            <w:tcW w:w="3344" w:type="dxa"/>
            <w:gridSpan w:val="2"/>
            <w:tcBorders>
              <w:bottom w:val="dotted" w:sz="4" w:space="0" w:color="auto"/>
              <w:right w:val="dotted" w:sz="4" w:space="0" w:color="auto"/>
            </w:tcBorders>
            <w:shd w:val="clear" w:color="auto" w:fill="FFFFFF"/>
            <w:vAlign w:val="center"/>
          </w:tcPr>
          <w:p w14:paraId="38170A00" w14:textId="09A0160C" w:rsidR="00AB3E55" w:rsidRPr="00E83801" w:rsidRDefault="00AB3E55" w:rsidP="00AB3E55">
            <w:pPr>
              <w:tabs>
                <w:tab w:val="left" w:pos="840"/>
              </w:tabs>
              <w:rPr>
                <w:rFonts w:ascii="BIZ UDゴシック" w:eastAsia="BIZ UDゴシック" w:hAnsi="BIZ UDゴシック"/>
                <w:bCs/>
                <w:sz w:val="16"/>
                <w:szCs w:val="16"/>
              </w:rPr>
            </w:pPr>
            <w:r w:rsidRPr="00E83801">
              <w:rPr>
                <w:rFonts w:ascii="BIZ UDゴシック" w:eastAsia="BIZ UDゴシック" w:hAnsi="BIZ UDゴシック" w:hint="eastAsia"/>
                <w:bCs/>
                <w:sz w:val="16"/>
                <w:szCs w:val="16"/>
              </w:rPr>
              <w:t>ふりがな</w:t>
            </w:r>
            <w:r w:rsidRPr="00E83801">
              <w:rPr>
                <w:rFonts w:ascii="BIZ UDゴシック" w:eastAsia="BIZ UDゴシック" w:hAnsi="BIZ UDゴシック" w:hint="eastAsia"/>
                <w:bCs/>
                <w:sz w:val="16"/>
                <w:szCs w:val="16"/>
              </w:rPr>
              <w:tab/>
            </w:r>
            <w:sdt>
              <w:sdtPr>
                <w:rPr>
                  <w:rStyle w:val="20"/>
                  <w:rFonts w:ascii="BIZ UD明朝 Medium" w:eastAsia="BIZ UD明朝 Medium" w:hAnsi="BIZ UD明朝 Medium" w:hint="eastAsia"/>
                </w:rPr>
                <w:id w:val="-1770451124"/>
                <w:placeholder>
                  <w:docPart w:val="ADF1D48797374DBBAAF77BE576EAF55E"/>
                </w:placeholder>
                <w:showingPlcHdr/>
                <w:text/>
              </w:sdtPr>
              <w:sdtEndPr>
                <w:rPr>
                  <w:rStyle w:val="a0"/>
                  <w:bCs/>
                  <w:color w:val="auto"/>
                  <w:sz w:val="18"/>
                  <w:szCs w:val="18"/>
                </w:rPr>
              </w:sdtEndPr>
              <w:sdtContent>
                <w:r w:rsidRPr="001D334E">
                  <w:rPr>
                    <w:rStyle w:val="ad"/>
                    <w:rFonts w:ascii="BIZ UD明朝 Medium" w:eastAsia="BIZ UD明朝 Medium" w:hAnsi="BIZ UD明朝 Medium" w:hint="eastAsia"/>
                    <w:sz w:val="18"/>
                    <w:szCs w:val="18"/>
                  </w:rPr>
                  <w:t>入力してください</w:t>
                </w:r>
              </w:sdtContent>
            </w:sdt>
          </w:p>
        </w:tc>
        <w:tc>
          <w:tcPr>
            <w:tcW w:w="777" w:type="dxa"/>
            <w:tcBorders>
              <w:left w:val="dotted" w:sz="4" w:space="0" w:color="auto"/>
              <w:bottom w:val="dotted" w:sz="4" w:space="0" w:color="auto"/>
            </w:tcBorders>
            <w:shd w:val="clear" w:color="auto" w:fill="D9D9D9" w:themeFill="background1" w:themeFillShade="D9"/>
            <w:vAlign w:val="center"/>
          </w:tcPr>
          <w:p w14:paraId="66E76369" w14:textId="40EC8C0F" w:rsidR="00AB3E55" w:rsidRPr="004D3BDF" w:rsidRDefault="00AB3E55" w:rsidP="00AB3E55">
            <w:pPr>
              <w:tabs>
                <w:tab w:val="left" w:pos="840"/>
              </w:tabs>
              <w:jc w:val="center"/>
              <w:rPr>
                <w:rFonts w:ascii="BIZ UDゴシック" w:eastAsia="BIZ UDゴシック" w:hAnsi="BIZ UDゴシック"/>
                <w:bCs/>
                <w:w w:val="80"/>
                <w:sz w:val="18"/>
                <w:szCs w:val="18"/>
              </w:rPr>
            </w:pPr>
            <w:r w:rsidRPr="00AB3E55">
              <w:rPr>
                <w:rFonts w:ascii="BIZ UDゴシック" w:eastAsia="BIZ UDゴシック" w:hAnsi="BIZ UDゴシック" w:hint="eastAsia"/>
                <w:bCs/>
                <w:w w:val="66"/>
                <w:sz w:val="18"/>
                <w:szCs w:val="18"/>
              </w:rPr>
              <w:t>弁当注文</w:t>
            </w:r>
          </w:p>
        </w:tc>
      </w:tr>
      <w:tr w:rsidR="00AB3E55" w:rsidRPr="00E83801" w14:paraId="7EAE7A1B" w14:textId="77777777" w:rsidTr="001001BB">
        <w:trPr>
          <w:trHeight w:hRule="exact" w:val="680"/>
          <w:jc w:val="center"/>
        </w:trPr>
        <w:tc>
          <w:tcPr>
            <w:tcW w:w="1696" w:type="dxa"/>
            <w:vMerge/>
            <w:shd w:val="clear" w:color="auto" w:fill="FFFFFF"/>
            <w:vAlign w:val="center"/>
          </w:tcPr>
          <w:p w14:paraId="32C0AB54" w14:textId="77777777" w:rsidR="00AB3E55" w:rsidRPr="00E83801" w:rsidRDefault="00AB3E55" w:rsidP="00AB3E55">
            <w:pPr>
              <w:tabs>
                <w:tab w:val="left" w:pos="8820"/>
              </w:tabs>
              <w:ind w:rightChars="48" w:right="101"/>
              <w:rPr>
                <w:rFonts w:ascii="BIZ UDゴシック" w:eastAsia="BIZ UDゴシック" w:hAnsi="BIZ UDゴシック"/>
                <w:bCs/>
                <w:color w:val="000000"/>
              </w:rPr>
            </w:pPr>
          </w:p>
        </w:tc>
        <w:tc>
          <w:tcPr>
            <w:tcW w:w="3315" w:type="dxa"/>
            <w:gridSpan w:val="3"/>
            <w:tcBorders>
              <w:top w:val="dotted" w:sz="4" w:space="0" w:color="auto"/>
              <w:right w:val="dotted" w:sz="4" w:space="0" w:color="auto"/>
            </w:tcBorders>
            <w:shd w:val="clear" w:color="auto" w:fill="FFFFFF"/>
            <w:vAlign w:val="center"/>
          </w:tcPr>
          <w:p w14:paraId="24797CB3" w14:textId="5F2A629B" w:rsidR="00AB3E55" w:rsidRPr="00E83801" w:rsidRDefault="00000000" w:rsidP="00AB3E55">
            <w:pPr>
              <w:tabs>
                <w:tab w:val="left" w:pos="8820"/>
              </w:tabs>
              <w:rPr>
                <w:rFonts w:ascii="BIZ UDゴシック" w:eastAsia="BIZ UDゴシック" w:hAnsi="BIZ UDゴシック"/>
                <w:bCs/>
                <w:sz w:val="18"/>
                <w:szCs w:val="18"/>
              </w:rPr>
            </w:pPr>
            <w:sdt>
              <w:sdtPr>
                <w:rPr>
                  <w:rStyle w:val="1"/>
                  <w:rFonts w:ascii="BIZ UD明朝 Medium" w:eastAsia="BIZ UD明朝 Medium" w:hAnsi="BIZ UD明朝 Medium" w:hint="eastAsia"/>
                </w:rPr>
                <w:id w:val="839660834"/>
                <w:placeholder>
                  <w:docPart w:val="90354BD027C74DCAA71026F790546553"/>
                </w:placeholder>
                <w:showingPlcHdr/>
                <w:text/>
              </w:sdtPr>
              <w:sdtEndPr>
                <w:rPr>
                  <w:rStyle w:val="a0"/>
                  <w:bCs/>
                  <w:color w:val="auto"/>
                  <w:sz w:val="18"/>
                  <w:szCs w:val="18"/>
                </w:rPr>
              </w:sdtEndPr>
              <w:sdtContent>
                <w:r w:rsidR="00AB3E55" w:rsidRPr="001D334E">
                  <w:rPr>
                    <w:rStyle w:val="ad"/>
                    <w:rFonts w:ascii="BIZ UD明朝 Medium" w:eastAsia="BIZ UD明朝 Medium" w:hAnsi="BIZ UD明朝 Medium" w:hint="eastAsia"/>
                    <w:sz w:val="18"/>
                    <w:szCs w:val="18"/>
                  </w:rPr>
                  <w:t>入力してください</w:t>
                </w:r>
              </w:sdtContent>
            </w:sdt>
          </w:p>
        </w:tc>
        <w:tc>
          <w:tcPr>
            <w:tcW w:w="770" w:type="dxa"/>
            <w:gridSpan w:val="2"/>
            <w:tcBorders>
              <w:top w:val="dotted" w:sz="4" w:space="0" w:color="auto"/>
              <w:left w:val="dotted" w:sz="4" w:space="0" w:color="auto"/>
            </w:tcBorders>
            <w:shd w:val="clear" w:color="auto" w:fill="D9D9D9" w:themeFill="background1" w:themeFillShade="D9"/>
            <w:vAlign w:val="center"/>
          </w:tcPr>
          <w:p w14:paraId="63B1A7EE" w14:textId="2DE17AA4" w:rsidR="00AB3E55" w:rsidRPr="00E83801" w:rsidRDefault="00000000" w:rsidP="00AB3E55">
            <w:pPr>
              <w:tabs>
                <w:tab w:val="left" w:pos="8820"/>
              </w:tabs>
              <w:jc w:val="center"/>
              <w:rPr>
                <w:rFonts w:ascii="BIZ UDゴシック" w:eastAsia="BIZ UDゴシック" w:hAnsi="BIZ UDゴシック"/>
                <w:bCs/>
                <w:sz w:val="18"/>
                <w:szCs w:val="18"/>
              </w:rPr>
            </w:pPr>
            <w:sdt>
              <w:sdtPr>
                <w:rPr>
                  <w:rFonts w:ascii="BIZ UDゴシック" w:eastAsia="BIZ UDゴシック" w:hAnsi="BIZ UDゴシック" w:hint="eastAsia"/>
                  <w:bCs/>
                  <w:color w:val="000000"/>
                  <w:sz w:val="24"/>
                  <w:szCs w:val="24"/>
                </w:rPr>
                <w:id w:val="273907509"/>
                <w14:checkbox>
                  <w14:checked w14:val="0"/>
                  <w14:checkedState w14:val="00FE" w14:font="Wingdings"/>
                  <w14:uncheckedState w14:val="2610" w14:font="ＭＳ ゴシック"/>
                </w14:checkbox>
              </w:sdtPr>
              <w:sdtContent>
                <w:r w:rsidR="00EE1369">
                  <w:rPr>
                    <w:rFonts w:ascii="ＭＳ ゴシック" w:hAnsi="ＭＳ ゴシック" w:hint="eastAsia"/>
                    <w:bCs/>
                    <w:color w:val="000000"/>
                    <w:sz w:val="24"/>
                    <w:szCs w:val="24"/>
                  </w:rPr>
                  <w:t>☐</w:t>
                </w:r>
              </w:sdtContent>
            </w:sdt>
          </w:p>
        </w:tc>
        <w:tc>
          <w:tcPr>
            <w:tcW w:w="3344" w:type="dxa"/>
            <w:gridSpan w:val="2"/>
            <w:tcBorders>
              <w:top w:val="dotted" w:sz="4" w:space="0" w:color="auto"/>
              <w:right w:val="dotted" w:sz="4" w:space="0" w:color="auto"/>
            </w:tcBorders>
            <w:shd w:val="clear" w:color="auto" w:fill="FFFFFF"/>
            <w:vAlign w:val="center"/>
          </w:tcPr>
          <w:p w14:paraId="31844B8D" w14:textId="1453F9A9" w:rsidR="00AB3E55" w:rsidRPr="00E83801" w:rsidRDefault="00000000" w:rsidP="00AB3E55">
            <w:pPr>
              <w:tabs>
                <w:tab w:val="left" w:pos="8820"/>
              </w:tabs>
              <w:rPr>
                <w:rFonts w:ascii="BIZ UDゴシック" w:eastAsia="BIZ UDゴシック" w:hAnsi="BIZ UDゴシック"/>
                <w:bCs/>
                <w:sz w:val="18"/>
                <w:szCs w:val="18"/>
              </w:rPr>
            </w:pPr>
            <w:sdt>
              <w:sdtPr>
                <w:rPr>
                  <w:rStyle w:val="1"/>
                  <w:rFonts w:ascii="BIZ UD明朝 Medium" w:eastAsia="BIZ UD明朝 Medium" w:hAnsi="BIZ UD明朝 Medium" w:hint="eastAsia"/>
                </w:rPr>
                <w:id w:val="-197166882"/>
                <w:placeholder>
                  <w:docPart w:val="06EF3A1BC593401FB12AA6C9622C32F9"/>
                </w:placeholder>
                <w:showingPlcHdr/>
                <w:text/>
              </w:sdtPr>
              <w:sdtEndPr>
                <w:rPr>
                  <w:rStyle w:val="a0"/>
                  <w:bCs/>
                  <w:color w:val="auto"/>
                  <w:sz w:val="18"/>
                  <w:szCs w:val="18"/>
                </w:rPr>
              </w:sdtEndPr>
              <w:sdtContent>
                <w:r w:rsidR="00AB3E55" w:rsidRPr="001D334E">
                  <w:rPr>
                    <w:rStyle w:val="ad"/>
                    <w:rFonts w:ascii="BIZ UD明朝 Medium" w:eastAsia="BIZ UD明朝 Medium" w:hAnsi="BIZ UD明朝 Medium" w:hint="eastAsia"/>
                    <w:sz w:val="18"/>
                    <w:szCs w:val="18"/>
                  </w:rPr>
                  <w:t>入力してください</w:t>
                </w:r>
              </w:sdtContent>
            </w:sdt>
          </w:p>
        </w:tc>
        <w:tc>
          <w:tcPr>
            <w:tcW w:w="777" w:type="dxa"/>
            <w:tcBorders>
              <w:top w:val="dotted" w:sz="4" w:space="0" w:color="auto"/>
              <w:left w:val="dotted" w:sz="4" w:space="0" w:color="auto"/>
            </w:tcBorders>
            <w:shd w:val="clear" w:color="auto" w:fill="D9D9D9" w:themeFill="background1" w:themeFillShade="D9"/>
            <w:vAlign w:val="center"/>
          </w:tcPr>
          <w:p w14:paraId="3B531DE4" w14:textId="74C10A90" w:rsidR="00AB3E55" w:rsidRPr="00E83801" w:rsidRDefault="00000000" w:rsidP="00AB3E55">
            <w:pPr>
              <w:tabs>
                <w:tab w:val="left" w:pos="8820"/>
              </w:tabs>
              <w:jc w:val="center"/>
              <w:rPr>
                <w:rFonts w:ascii="BIZ UDゴシック" w:eastAsia="BIZ UDゴシック" w:hAnsi="BIZ UDゴシック"/>
                <w:bCs/>
                <w:sz w:val="18"/>
                <w:szCs w:val="18"/>
              </w:rPr>
            </w:pPr>
            <w:sdt>
              <w:sdtPr>
                <w:rPr>
                  <w:rFonts w:ascii="BIZ UDゴシック" w:eastAsia="BIZ UDゴシック" w:hAnsi="BIZ UDゴシック" w:hint="eastAsia"/>
                  <w:bCs/>
                  <w:color w:val="000000"/>
                  <w:sz w:val="24"/>
                  <w:szCs w:val="24"/>
                </w:rPr>
                <w:id w:val="-1524394462"/>
                <w14:checkbox>
                  <w14:checked w14:val="0"/>
                  <w14:checkedState w14:val="00FE" w14:font="Wingdings"/>
                  <w14:uncheckedState w14:val="2610" w14:font="ＭＳ ゴシック"/>
                </w14:checkbox>
              </w:sdtPr>
              <w:sdtContent>
                <w:r w:rsidR="00AB3E55">
                  <w:rPr>
                    <w:rFonts w:ascii="ＭＳ ゴシック" w:hAnsi="ＭＳ ゴシック" w:hint="eastAsia"/>
                    <w:bCs/>
                    <w:color w:val="000000"/>
                    <w:sz w:val="24"/>
                    <w:szCs w:val="24"/>
                  </w:rPr>
                  <w:t>☐</w:t>
                </w:r>
              </w:sdtContent>
            </w:sdt>
          </w:p>
        </w:tc>
      </w:tr>
      <w:tr w:rsidR="00F907BF" w:rsidRPr="00E83801" w14:paraId="07009AE4" w14:textId="77777777" w:rsidTr="00F907BF">
        <w:trPr>
          <w:trHeight w:val="564"/>
          <w:jc w:val="center"/>
        </w:trPr>
        <w:tc>
          <w:tcPr>
            <w:tcW w:w="1696" w:type="dxa"/>
            <w:tcBorders>
              <w:bottom w:val="nil"/>
              <w:right w:val="nil"/>
            </w:tcBorders>
            <w:shd w:val="clear" w:color="auto" w:fill="FFFFFF"/>
            <w:vAlign w:val="center"/>
          </w:tcPr>
          <w:p w14:paraId="068F6C8D" w14:textId="77777777" w:rsidR="00F907BF" w:rsidRPr="00E83801" w:rsidRDefault="00F907BF" w:rsidP="00F907BF">
            <w:pPr>
              <w:tabs>
                <w:tab w:val="left" w:pos="8820"/>
              </w:tabs>
              <w:ind w:rightChars="48" w:right="101"/>
              <w:rPr>
                <w:rFonts w:ascii="BIZ UDゴシック" w:eastAsia="BIZ UDゴシック" w:hAnsi="BIZ UDゴシック"/>
                <w:bCs/>
                <w:color w:val="000000"/>
              </w:rPr>
            </w:pPr>
          </w:p>
        </w:tc>
        <w:tc>
          <w:tcPr>
            <w:tcW w:w="735" w:type="dxa"/>
            <w:tcBorders>
              <w:top w:val="single" w:sz="4" w:space="0" w:color="auto"/>
              <w:left w:val="nil"/>
              <w:bottom w:val="nil"/>
              <w:right w:val="nil"/>
              <w:tl2br w:val="single" w:sz="4" w:space="0" w:color="auto"/>
            </w:tcBorders>
            <w:shd w:val="clear" w:color="auto" w:fill="FFFFFF"/>
            <w:vAlign w:val="center"/>
          </w:tcPr>
          <w:p w14:paraId="474411BF" w14:textId="77777777" w:rsidR="00F907BF" w:rsidRPr="00E83801" w:rsidRDefault="00F907BF" w:rsidP="00F907BF">
            <w:pPr>
              <w:pStyle w:val="ac"/>
              <w:tabs>
                <w:tab w:val="left" w:pos="8820"/>
              </w:tabs>
              <w:ind w:leftChars="0" w:left="0"/>
              <w:jc w:val="left"/>
              <w:rPr>
                <w:rFonts w:ascii="BIZ UDゴシック" w:eastAsia="BIZ UDゴシック" w:hAnsi="BIZ UDゴシック"/>
                <w:bCs/>
                <w:color w:val="000000"/>
                <w:sz w:val="20"/>
              </w:rPr>
            </w:pPr>
          </w:p>
        </w:tc>
        <w:tc>
          <w:tcPr>
            <w:tcW w:w="7471" w:type="dxa"/>
            <w:gridSpan w:val="7"/>
            <w:tcBorders>
              <w:top w:val="single" w:sz="4" w:space="0" w:color="auto"/>
              <w:left w:val="nil"/>
              <w:bottom w:val="single" w:sz="4" w:space="0" w:color="auto"/>
              <w:right w:val="single" w:sz="4" w:space="0" w:color="auto"/>
            </w:tcBorders>
            <w:shd w:val="clear" w:color="auto" w:fill="FFFFFF"/>
            <w:vAlign w:val="center"/>
          </w:tcPr>
          <w:p w14:paraId="1969B2E4" w14:textId="29CC1EA6" w:rsidR="00F907BF" w:rsidRPr="00E83801" w:rsidRDefault="00F907BF" w:rsidP="00F907BF">
            <w:pPr>
              <w:pStyle w:val="ac"/>
              <w:tabs>
                <w:tab w:val="left" w:pos="8820"/>
              </w:tabs>
              <w:spacing w:line="240" w:lineRule="exact"/>
              <w:ind w:leftChars="0" w:left="180" w:hangingChars="100" w:hanging="180"/>
              <w:jc w:val="left"/>
              <w:rPr>
                <w:rFonts w:ascii="BIZ UDゴシック" w:eastAsia="BIZ UDゴシック" w:hAnsi="BIZ UDゴシック"/>
                <w:bCs/>
                <w:color w:val="000000"/>
                <w:sz w:val="18"/>
                <w:szCs w:val="18"/>
              </w:rPr>
            </w:pPr>
            <w:r w:rsidRPr="00E83801">
              <w:rPr>
                <w:rFonts w:ascii="BIZ UDゴシック" w:eastAsia="BIZ UDゴシック" w:hAnsi="BIZ UDゴシック" w:hint="eastAsia"/>
                <w:bCs/>
                <w:color w:val="000000"/>
                <w:sz w:val="18"/>
                <w:szCs w:val="18"/>
              </w:rPr>
              <w:t>※</w:t>
            </w:r>
            <w:r>
              <w:rPr>
                <w:rFonts w:ascii="BIZ UDゴシック" w:eastAsia="BIZ UDゴシック" w:hAnsi="BIZ UDゴシック" w:hint="eastAsia"/>
                <w:bCs/>
                <w:color w:val="000000"/>
                <w:sz w:val="18"/>
                <w:szCs w:val="18"/>
              </w:rPr>
              <w:t>会場でのご受講で</w:t>
            </w:r>
            <w:r w:rsidRPr="00E83801">
              <w:rPr>
                <w:rFonts w:ascii="BIZ UDゴシック" w:eastAsia="BIZ UDゴシック" w:hAnsi="BIZ UDゴシック" w:hint="eastAsia"/>
                <w:bCs/>
                <w:color w:val="000000"/>
                <w:sz w:val="18"/>
                <w:szCs w:val="18"/>
              </w:rPr>
              <w:t>昼食</w:t>
            </w:r>
            <w:r>
              <w:rPr>
                <w:rFonts w:ascii="BIZ UDゴシック" w:eastAsia="BIZ UDゴシック" w:hAnsi="BIZ UDゴシック" w:hint="eastAsia"/>
                <w:bCs/>
                <w:color w:val="000000"/>
                <w:sz w:val="18"/>
                <w:szCs w:val="18"/>
              </w:rPr>
              <w:t>を注文される</w:t>
            </w:r>
            <w:r w:rsidRPr="00E83801">
              <w:rPr>
                <w:rFonts w:ascii="BIZ UDゴシック" w:eastAsia="BIZ UDゴシック" w:hAnsi="BIZ UDゴシック" w:hint="eastAsia"/>
                <w:bCs/>
                <w:color w:val="000000"/>
                <w:sz w:val="18"/>
                <w:szCs w:val="18"/>
              </w:rPr>
              <w:t>方は、弁当注文</w:t>
            </w:r>
            <w:r>
              <w:rPr>
                <w:rFonts w:ascii="BIZ UDゴシック" w:eastAsia="BIZ UDゴシック" w:hAnsi="BIZ UDゴシック" w:hint="eastAsia"/>
                <w:bCs/>
                <w:color w:val="000000"/>
                <w:sz w:val="18"/>
                <w:szCs w:val="18"/>
              </w:rPr>
              <w:t>欄</w:t>
            </w:r>
            <w:r w:rsidRPr="00E83801">
              <w:rPr>
                <w:rFonts w:ascii="BIZ UDゴシック" w:eastAsia="BIZ UDゴシック" w:hAnsi="BIZ UDゴシック" w:hint="eastAsia"/>
                <w:bCs/>
                <w:color w:val="000000"/>
                <w:sz w:val="18"/>
                <w:szCs w:val="18"/>
              </w:rPr>
              <w:t>を</w:t>
            </w:r>
            <w:r>
              <w:rPr>
                <w:rFonts w:ascii="BIZ UDゴシック" w:eastAsia="BIZ UDゴシック" w:hAnsi="BIZ UDゴシック" w:hint="eastAsia"/>
                <w:bCs/>
                <w:color w:val="000000"/>
                <w:sz w:val="18"/>
                <w:szCs w:val="18"/>
              </w:rPr>
              <w:t>チェック</w:t>
            </w:r>
            <w:r w:rsidRPr="00E83801">
              <w:rPr>
                <w:rFonts w:ascii="BIZ UDゴシック" w:eastAsia="BIZ UDゴシック" w:hAnsi="BIZ UDゴシック" w:hint="eastAsia"/>
                <w:bCs/>
                <w:color w:val="000000"/>
                <w:sz w:val="18"/>
                <w:szCs w:val="18"/>
              </w:rPr>
              <w:t>してください。受付時に実費をお支払いいただきます。(202</w:t>
            </w:r>
            <w:r w:rsidR="002D057B">
              <w:rPr>
                <w:rFonts w:ascii="BIZ UDゴシック" w:eastAsia="BIZ UDゴシック" w:hAnsi="BIZ UDゴシック" w:hint="eastAsia"/>
                <w:bCs/>
                <w:color w:val="000000"/>
                <w:sz w:val="18"/>
                <w:szCs w:val="18"/>
              </w:rPr>
              <w:t>6</w:t>
            </w:r>
            <w:r w:rsidRPr="00E83801">
              <w:rPr>
                <w:rFonts w:ascii="BIZ UDゴシック" w:eastAsia="BIZ UDゴシック" w:hAnsi="BIZ UDゴシック" w:hint="eastAsia"/>
                <w:bCs/>
                <w:color w:val="000000"/>
                <w:sz w:val="18"/>
                <w:szCs w:val="18"/>
              </w:rPr>
              <w:t>年</w:t>
            </w:r>
            <w:r w:rsidR="002D057B">
              <w:rPr>
                <w:rFonts w:ascii="BIZ UDゴシック" w:eastAsia="BIZ UDゴシック" w:hAnsi="BIZ UDゴシック" w:hint="eastAsia"/>
                <w:bCs/>
                <w:color w:val="000000"/>
                <w:sz w:val="18"/>
                <w:szCs w:val="18"/>
              </w:rPr>
              <w:t>3</w:t>
            </w:r>
            <w:r w:rsidRPr="00E83801">
              <w:rPr>
                <w:rFonts w:ascii="BIZ UDゴシック" w:eastAsia="BIZ UDゴシック" w:hAnsi="BIZ UDゴシック" w:hint="eastAsia"/>
                <w:bCs/>
                <w:color w:val="000000"/>
                <w:sz w:val="18"/>
                <w:szCs w:val="18"/>
              </w:rPr>
              <w:t>月現在 1食</w:t>
            </w:r>
            <w:r w:rsidR="00CB6367">
              <w:rPr>
                <w:rFonts w:ascii="BIZ UDゴシック" w:eastAsia="BIZ UDゴシック" w:hAnsi="BIZ UDゴシック" w:hint="eastAsia"/>
                <w:bCs/>
                <w:color w:val="000000"/>
                <w:sz w:val="18"/>
                <w:szCs w:val="18"/>
              </w:rPr>
              <w:t>7</w:t>
            </w:r>
            <w:r w:rsidR="002D057B">
              <w:rPr>
                <w:rFonts w:ascii="BIZ UDゴシック" w:eastAsia="BIZ UDゴシック" w:hAnsi="BIZ UDゴシック" w:hint="eastAsia"/>
                <w:bCs/>
                <w:color w:val="000000"/>
                <w:sz w:val="18"/>
                <w:szCs w:val="18"/>
              </w:rPr>
              <w:t>0</w:t>
            </w:r>
            <w:r w:rsidRPr="00E83801">
              <w:rPr>
                <w:rFonts w:ascii="BIZ UDゴシック" w:eastAsia="BIZ UDゴシック" w:hAnsi="BIZ UDゴシック" w:hint="eastAsia"/>
                <w:bCs/>
                <w:color w:val="000000"/>
                <w:sz w:val="18"/>
                <w:szCs w:val="18"/>
              </w:rPr>
              <w:t>0円・価格は変更になる場合があります)</w:t>
            </w:r>
          </w:p>
        </w:tc>
      </w:tr>
      <w:tr w:rsidR="00F907BF" w:rsidRPr="00E83801" w14:paraId="4649BD00" w14:textId="77777777" w:rsidTr="00033710">
        <w:trPr>
          <w:trHeight w:val="5498"/>
          <w:jc w:val="center"/>
        </w:trPr>
        <w:tc>
          <w:tcPr>
            <w:tcW w:w="9902" w:type="dxa"/>
            <w:gridSpan w:val="9"/>
            <w:tcBorders>
              <w:top w:val="nil"/>
            </w:tcBorders>
            <w:shd w:val="clear" w:color="auto" w:fill="FFFFFF"/>
            <w:vAlign w:val="center"/>
          </w:tcPr>
          <w:p w14:paraId="3D42C9EF" w14:textId="77777777" w:rsidR="00F907BF" w:rsidRPr="00E83801" w:rsidRDefault="00F907BF" w:rsidP="00F907BF">
            <w:pPr>
              <w:tabs>
                <w:tab w:val="left" w:pos="8820"/>
              </w:tabs>
              <w:rPr>
                <w:rFonts w:ascii="BIZ UDゴシック" w:eastAsia="BIZ UDゴシック" w:hAnsi="BIZ UDゴシック"/>
                <w:bCs/>
                <w:color w:val="000000"/>
              </w:rPr>
            </w:pPr>
            <w:r w:rsidRPr="00E83801">
              <w:rPr>
                <w:rFonts w:ascii="BIZ UDゴシック" w:eastAsia="BIZ UDゴシック" w:hAnsi="BIZ UDゴシック"/>
                <w:bCs/>
                <w:noProof/>
                <w:color w:val="000000"/>
              </w:rPr>
              <mc:AlternateContent>
                <mc:Choice Requires="wpg">
                  <w:drawing>
                    <wp:anchor distT="0" distB="0" distL="114300" distR="114300" simplePos="0" relativeHeight="251749888" behindDoc="0" locked="0" layoutInCell="1" allowOverlap="1" wp14:anchorId="59219C75" wp14:editId="797C1BFA">
                      <wp:simplePos x="0" y="0"/>
                      <wp:positionH relativeFrom="margin">
                        <wp:align>center</wp:align>
                      </wp:positionH>
                      <wp:positionV relativeFrom="paragraph">
                        <wp:posOffset>44450</wp:posOffset>
                      </wp:positionV>
                      <wp:extent cx="4330080" cy="2898720"/>
                      <wp:effectExtent l="0" t="0" r="0" b="0"/>
                      <wp:wrapNone/>
                      <wp:docPr id="5214" name="グループ化 5214"/>
                      <wp:cNvGraphicFramePr/>
                      <a:graphic xmlns:a="http://schemas.openxmlformats.org/drawingml/2006/main">
                        <a:graphicData uri="http://schemas.microsoft.com/office/word/2010/wordprocessingGroup">
                          <wpg:wgp>
                            <wpg:cNvGrpSpPr/>
                            <wpg:grpSpPr>
                              <a:xfrm>
                                <a:off x="0" y="0"/>
                                <a:ext cx="4330080" cy="2898720"/>
                                <a:chOff x="0" y="0"/>
                                <a:chExt cx="3861435" cy="2325370"/>
                              </a:xfrm>
                            </wpg:grpSpPr>
                            <pic:pic xmlns:pic="http://schemas.openxmlformats.org/drawingml/2006/picture">
                              <pic:nvPicPr>
                                <pic:cNvPr id="5215" name="図 5215"/>
                                <pic:cNvPicPr>
                                  <a:picLocks noChangeAspect="1"/>
                                </pic:cNvPicPr>
                              </pic:nvPicPr>
                              <pic:blipFill>
                                <a:blip r:embed="rId12" cstate="print">
                                  <a:grayscl/>
                                  <a:extLst>
                                    <a:ext uri="{28A0092B-C50C-407E-A947-70E740481C1C}">
                                      <a14:useLocalDpi xmlns:a14="http://schemas.microsoft.com/office/drawing/2010/main" val="0"/>
                                    </a:ext>
                                  </a:extLst>
                                </a:blip>
                                <a:srcRect/>
                                <a:stretch>
                                  <a:fillRect/>
                                </a:stretch>
                              </pic:blipFill>
                              <pic:spPr bwMode="auto">
                                <a:xfrm>
                                  <a:off x="0" y="95250"/>
                                  <a:ext cx="3861435" cy="2230120"/>
                                </a:xfrm>
                                <a:prstGeom prst="rect">
                                  <a:avLst/>
                                </a:prstGeom>
                                <a:noFill/>
                                <a:ln>
                                  <a:noFill/>
                                </a:ln>
                              </pic:spPr>
                            </pic:pic>
                            <wps:wsp>
                              <wps:cNvPr id="258" name="テキスト ボックス 258"/>
                              <wps:cNvSpPr txBox="1">
                                <a:spLocks noChangeAspect="1" noChangeArrowheads="1" noChangeShapeType="1" noTextEdit="1"/>
                              </wps:cNvSpPr>
                              <wps:spPr bwMode="auto">
                                <a:xfrm>
                                  <a:off x="1000125" y="0"/>
                                  <a:ext cx="1235710" cy="202565"/>
                                </a:xfrm>
                                <a:prstGeom prst="rect">
                                  <a:avLst/>
                                </a:prstGeom>
                                <a:extLst>
                                  <a:ext uri="{AF507438-7753-43E0-B8FC-AC1667EBCBE1}">
                                    <a14:hiddenEffects xmlns:a14="http://schemas.microsoft.com/office/drawing/2010/main">
                                      <a:effectLst/>
                                    </a14:hiddenEffects>
                                  </a:ext>
                                </a:extLst>
                              </wps:spPr>
                              <wps:txbx>
                                <w:txbxContent>
                                  <w:p w14:paraId="24A9A74E" w14:textId="77777777" w:rsidR="00F907BF" w:rsidRPr="00537D82" w:rsidRDefault="00F907BF" w:rsidP="002F2963">
                                    <w:pPr>
                                      <w:jc w:val="center"/>
                                      <w:rPr>
                                        <w14:textOutline w14:w="6350" w14:cap="rnd" w14:cmpd="sng" w14:algn="ctr">
                                          <w14:solidFill>
                                            <w14:srgbClr w14:val="000000"/>
                                          </w14:solidFill>
                                          <w14:prstDash w14:val="solid"/>
                                          <w14:bevel/>
                                        </w14:textOutline>
                                      </w:rPr>
                                    </w:pPr>
                                    <w:r w:rsidRPr="00537D82">
                                      <w:rPr>
                                        <w:rFonts w:ascii="HG丸ｺﾞｼｯｸM-PRO" w:eastAsia="HG丸ｺﾞｼｯｸM-PRO" w:hAnsi="HG丸ｺﾞｼｯｸM-PRO" w:hint="eastAsia"/>
                                        <w:b/>
                                        <w:bCs/>
                                        <w:color w:val="808080"/>
                                        <w:sz w:val="36"/>
                                        <w:szCs w:val="36"/>
                                        <w14:textOutline w14:w="6350" w14:cap="flat" w14:cmpd="sng" w14:algn="ctr">
                                          <w14:solidFill>
                                            <w14:srgbClr w14:val="000000"/>
                                          </w14:solidFill>
                                          <w14:prstDash w14:val="solid"/>
                                          <w14:round/>
                                        </w14:textOutline>
                                      </w:rPr>
                                      <w:t>案　内　図</w:t>
                                    </w:r>
                                  </w:p>
                                </w:txbxContent>
                              </wps:txbx>
                              <wps:bodyPr spcFirstLastPara="1" wrap="square" lIns="0" tIns="0" rIns="0" bIns="0" numCol="1" fromWordArt="1" anchor="b" anchorCtr="0">
                                <a:prstTxWarp prst="textArchUp">
                                  <a:avLst>
                                    <a:gd name="adj" fmla="val 10698742"/>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19C75" id="グループ化 5214" o:spid="_x0000_s1039" style="position:absolute;left:0;text-align:left;margin-left:0;margin-top:3.5pt;width:340.95pt;height:228.25pt;z-index:251749888;mso-position-horizontal:center;mso-position-horizontal-relative:margin;mso-width-relative:margin;mso-height-relative:margin" coordsize="38614,2325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">
                      <v:shape id="図 5215" o:spid="_x0000_s1040" type="#_x0000_t75" style="position:absolute;top:952;width:38614;height:22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">
                        <v:imagedata r:id="rId13" o:title="" grayscale="t"/>
                      </v:shape>
                      <v:shape id="テキスト ボックス 258" o:spid="_x0000_s1041" type="#_x0000_t202" style="position:absolute;left:10001;width:12357;height:202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" filled="f" stroked="f">
                        <o:lock v:ext="edit" aspectratio="t" shapetype="t"/>
                        <v:textbox inset="0,0,0,0">
                          <w:txbxContent>
                            <w:p w14:paraId="24A9A74E" w14:textId="77777777" w:rsidR="00F907BF" w:rsidRPr="00537D82" w:rsidRDefault="00F907BF" w:rsidP="002F2963">
                              <w:pPr>
                                <w:jc w:val="center"/>
                                <w:rPr>
                                  <w14:textOutline w14:w="6350" w14:cap="rnd" w14:cmpd="sng" w14:algn="ctr">
                                    <w14:solidFill>
                                      <w14:srgbClr w14:val="000000"/>
                                    </w14:solidFill>
                                    <w14:prstDash w14:val="solid"/>
                                    <w14:bevel/>
                                  </w14:textOutline>
                                </w:rPr>
                              </w:pPr>
                              <w:r w:rsidRPr="00537D82">
                                <w:rPr>
                                  <w:rFonts w:ascii="HG丸ｺﾞｼｯｸM-PRO" w:eastAsia="HG丸ｺﾞｼｯｸM-PRO" w:hAnsi="HG丸ｺﾞｼｯｸM-PRO" w:hint="eastAsia"/>
                                  <w:b/>
                                  <w:bCs/>
                                  <w:color w:val="808080"/>
                                  <w:sz w:val="36"/>
                                  <w:szCs w:val="36"/>
                                  <w14:textOutline w14:w="6350" w14:cap="flat" w14:cmpd="sng" w14:algn="ctr">
                                    <w14:solidFill>
                                      <w14:srgbClr w14:val="000000"/>
                                    </w14:solidFill>
                                    <w14:prstDash w14:val="solid"/>
                                    <w14:round/>
                                  </w14:textOutline>
                                </w:rPr>
                                <w:t>案　内　図</w:t>
                              </w:r>
                            </w:p>
                          </w:txbxContent>
                        </v:textbox>
                      </v:shape>
                      <w10:wrap anchorx="margin"/>
                    </v:group>
                  </w:pict>
                </mc:Fallback>
              </mc:AlternateContent>
            </w:r>
          </w:p>
        </w:tc>
      </w:tr>
    </w:tbl>
    <w:p w14:paraId="556E6F11" w14:textId="43EA6D58" w:rsidR="009B4E41" w:rsidRPr="002F2963" w:rsidRDefault="009B4E41" w:rsidP="00C375DC">
      <w:pPr>
        <w:tabs>
          <w:tab w:val="left" w:pos="4935"/>
        </w:tabs>
        <w:spacing w:line="20" w:lineRule="exact"/>
        <w:jc w:val="left"/>
        <w:rPr>
          <w:rFonts w:ascii="BIZ UDゴシック" w:eastAsia="BIZ UDゴシック" w:hAnsi="BIZ UDゴシック"/>
          <w:b/>
          <w:color w:val="000000"/>
          <w:sz w:val="2"/>
          <w:szCs w:val="2"/>
        </w:rPr>
      </w:pPr>
    </w:p>
    <w:sectPr w:rsidR="009B4E41" w:rsidRPr="002F2963" w:rsidSect="00BD1CE6">
      <w:pgSz w:w="11906" w:h="16838" w:code="9"/>
      <w:pgMar w:top="1247" w:right="1247" w:bottom="1247" w:left="1247" w:header="851" w:footer="992" w:gutter="0"/>
      <w:cols w:space="425"/>
      <w:docGrid w:type="lines" w:linePitch="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B5948" w14:textId="77777777" w:rsidR="00AA6A9D" w:rsidRDefault="00AA6A9D">
      <w:r>
        <w:separator/>
      </w:r>
    </w:p>
  </w:endnote>
  <w:endnote w:type="continuationSeparator" w:id="0">
    <w:p w14:paraId="4AD29978" w14:textId="77777777" w:rsidR="00AA6A9D" w:rsidRDefault="00AA6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Symbol">
    <w:panose1 w:val="05050102010706020507"/>
    <w:charset w:val="02"/>
    <w:family w:val="roman"/>
    <w:pitch w:val="variable"/>
    <w:sig w:usb0="00000000" w:usb1="10000000" w:usb2="00000000" w:usb3="00000000" w:csb0="80000000" w:csb1="00000000"/>
  </w:font>
  <w:font w:name="Mincho">
    <w:altName w:val="明朝"/>
    <w:panose1 w:val="02020609040305080305"/>
    <w:charset w:val="80"/>
    <w:family w:val="roman"/>
    <w:pitch w:val="fixed"/>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BIZ UD明朝 Medium">
    <w:panose1 w:val="02020500000000000000"/>
    <w:charset w:val="80"/>
    <w:family w:val="roman"/>
    <w:pitch w:val="fixed"/>
    <w:sig w:usb0="E00002F7" w:usb1="2AC7EDF8" w:usb2="00000012" w:usb3="00000000" w:csb0="00020001"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F0143" w14:textId="77777777" w:rsidR="00AA6A9D" w:rsidRDefault="00AA6A9D">
      <w:r>
        <w:separator/>
      </w:r>
    </w:p>
  </w:footnote>
  <w:footnote w:type="continuationSeparator" w:id="0">
    <w:p w14:paraId="5E7AE59A" w14:textId="77777777" w:rsidR="00AA6A9D" w:rsidRDefault="00AA6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CC06D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924433130" o:spid="_x0000_i1025" type="#_x0000_t75" style="width:9pt;height:9pt;visibility:visible;mso-wrap-style:square" o:bullet="t">
        <v:imagedata r:id="rId1" o:title=""/>
      </v:shape>
    </w:pict>
  </w:numPicBullet>
  <w:numPicBullet w:numPicBulletId="1">
    <w:pict>
      <v:shape w14:anchorId="76E52F3E" id="図 746398150" o:spid="_x0000_i1026" type="#_x0000_t75" style="width:9pt;height:9pt;visibility:visible;mso-wrap-style:square" o:bullet="t">
        <v:imagedata r:id="rId2" o:title=""/>
      </v:shape>
    </w:pict>
  </w:numPicBullet>
  <w:abstractNum w:abstractNumId="0" w15:restartNumberingAfterBreak="0">
    <w:nsid w:val="20AB01D6"/>
    <w:multiLevelType w:val="hybridMultilevel"/>
    <w:tmpl w:val="3C0AD284"/>
    <w:lvl w:ilvl="0" w:tplc="39D4E566">
      <w:start w:val="5"/>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0B151D1"/>
    <w:multiLevelType w:val="hybridMultilevel"/>
    <w:tmpl w:val="1952E28A"/>
    <w:lvl w:ilvl="0" w:tplc="823EEEE6">
      <w:start w:val="1"/>
      <w:numFmt w:val="bullet"/>
      <w:lvlText w:val=""/>
      <w:lvlJc w:val="left"/>
      <w:pPr>
        <w:ind w:left="84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3CB5711"/>
    <w:multiLevelType w:val="hybridMultilevel"/>
    <w:tmpl w:val="E5AEF40C"/>
    <w:lvl w:ilvl="0" w:tplc="C7E8BDBE">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5E5717"/>
    <w:multiLevelType w:val="hybridMultilevel"/>
    <w:tmpl w:val="0900A528"/>
    <w:lvl w:ilvl="0" w:tplc="42BA417E">
      <w:start w:val="6"/>
      <w:numFmt w:val="bullet"/>
      <w:lvlText w:val="■"/>
      <w:lvlJc w:val="left"/>
      <w:pPr>
        <w:tabs>
          <w:tab w:val="num" w:pos="720"/>
        </w:tabs>
        <w:ind w:left="720" w:hanging="360"/>
      </w:pPr>
      <w:rPr>
        <w:rFonts w:ascii="Times New Roman" w:eastAsia="ＭＳ ゴシック" w:hAnsi="Times New Roman" w:cs="Times New Roman" w:hint="default"/>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4" w15:restartNumberingAfterBreak="0">
    <w:nsid w:val="3C5B33F9"/>
    <w:multiLevelType w:val="hybridMultilevel"/>
    <w:tmpl w:val="45FE7ACE"/>
    <w:lvl w:ilvl="0" w:tplc="FFFFFFFF">
      <w:start w:val="1"/>
      <w:numFmt w:val="bullet"/>
      <w:lvlText w:val=""/>
      <w:lvlJc w:val="left"/>
      <w:pPr>
        <w:ind w:left="840" w:hanging="420"/>
      </w:pPr>
      <w:rPr>
        <w:rFonts w:ascii="Wingdings" w:hAnsi="Wingdings" w:hint="default"/>
      </w:rPr>
    </w:lvl>
    <w:lvl w:ilvl="1" w:tplc="823EEEE6">
      <w:start w:val="1"/>
      <w:numFmt w:val="bullet"/>
      <w:lvlText w:val=""/>
      <w:lvlJc w:val="left"/>
      <w:pPr>
        <w:ind w:left="6594"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5" w15:restartNumberingAfterBreak="0">
    <w:nsid w:val="3D3C63BF"/>
    <w:multiLevelType w:val="hybridMultilevel"/>
    <w:tmpl w:val="662E76A2"/>
    <w:lvl w:ilvl="0" w:tplc="C8DE7EA0">
      <w:start w:val="1"/>
      <w:numFmt w:val="decimalEnclosedCircle"/>
      <w:lvlText w:val="%1"/>
      <w:lvlJc w:val="left"/>
      <w:pPr>
        <w:tabs>
          <w:tab w:val="num" w:pos="570"/>
        </w:tabs>
        <w:ind w:left="570" w:hanging="360"/>
      </w:pPr>
      <w:rPr>
        <w:rFonts w:ascii="ＭＳ ゴシック" w:eastAsia="ＭＳ ゴシック" w:hint="eastAsia"/>
        <w:b w:val="0"/>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41D13100"/>
    <w:multiLevelType w:val="singleLevel"/>
    <w:tmpl w:val="1CA2E816"/>
    <w:lvl w:ilvl="0">
      <w:numFmt w:val="bullet"/>
      <w:lvlText w:val="☆"/>
      <w:lvlJc w:val="left"/>
      <w:pPr>
        <w:tabs>
          <w:tab w:val="num" w:pos="2400"/>
        </w:tabs>
        <w:ind w:left="2400" w:hanging="240"/>
      </w:pPr>
      <w:rPr>
        <w:rFonts w:ascii="ＭＳ ゴシック" w:eastAsia="ＭＳ ゴシック" w:hAnsi="Arial" w:hint="eastAsia"/>
      </w:rPr>
    </w:lvl>
  </w:abstractNum>
  <w:abstractNum w:abstractNumId="7" w15:restartNumberingAfterBreak="0">
    <w:nsid w:val="42BF51B4"/>
    <w:multiLevelType w:val="hybridMultilevel"/>
    <w:tmpl w:val="B878753E"/>
    <w:lvl w:ilvl="0" w:tplc="C7E8BDBE">
      <w:start w:val="1"/>
      <w:numFmt w:val="bullet"/>
      <w:lvlText w:val=""/>
      <w:lvlJc w:val="left"/>
      <w:pPr>
        <w:ind w:left="1197" w:hanging="420"/>
      </w:pPr>
      <w:rPr>
        <w:rFonts w:ascii="Wingdings" w:hAnsi="Wingdings" w:hint="default"/>
      </w:rPr>
    </w:lvl>
    <w:lvl w:ilvl="1" w:tplc="FFFFFFFF">
      <w:numFmt w:val="bullet"/>
      <w:lvlText w:val="※"/>
      <w:lvlJc w:val="left"/>
      <w:pPr>
        <w:ind w:left="780" w:hanging="360"/>
      </w:pPr>
      <w:rPr>
        <w:rFonts w:ascii="BIZ UDゴシック" w:eastAsia="BIZ UDゴシック" w:hAnsi="BIZ UDゴシック" w:cs="Times New Roman" w:hint="eastAsia"/>
        <w:color w:val="040A10"/>
        <w:sz w:val="20"/>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8" w15:restartNumberingAfterBreak="0">
    <w:nsid w:val="43B1108F"/>
    <w:multiLevelType w:val="hybridMultilevel"/>
    <w:tmpl w:val="0900A528"/>
    <w:lvl w:ilvl="0" w:tplc="04090001">
      <w:start w:val="1"/>
      <w:numFmt w:val="bullet"/>
      <w:lvlText w:val=""/>
      <w:lvlJc w:val="left"/>
      <w:pPr>
        <w:tabs>
          <w:tab w:val="num" w:pos="780"/>
        </w:tabs>
        <w:ind w:left="780" w:hanging="420"/>
      </w:pPr>
      <w:rPr>
        <w:rFonts w:ascii="Wingdings" w:hAnsi="Wingdings" w:hint="default"/>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9" w15:restartNumberingAfterBreak="0">
    <w:nsid w:val="448741C8"/>
    <w:multiLevelType w:val="hybridMultilevel"/>
    <w:tmpl w:val="1A5EF4B8"/>
    <w:lvl w:ilvl="0" w:tplc="FFFFFFFF">
      <w:start w:val="1"/>
      <w:numFmt w:val="bullet"/>
      <w:lvlText w:val=""/>
      <w:lvlJc w:val="left"/>
      <w:pPr>
        <w:ind w:left="840" w:hanging="420"/>
      </w:pPr>
      <w:rPr>
        <w:rFonts w:ascii="Wingdings" w:hAnsi="Wingdings" w:hint="default"/>
      </w:rPr>
    </w:lvl>
    <w:lvl w:ilvl="1" w:tplc="007CFF32">
      <w:start w:val="1"/>
      <w:numFmt w:val="bullet"/>
      <w:lvlText w:val=""/>
      <w:lvlJc w:val="left"/>
      <w:pPr>
        <w:ind w:left="609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0" w15:restartNumberingAfterBreak="0">
    <w:nsid w:val="452144DE"/>
    <w:multiLevelType w:val="hybridMultilevel"/>
    <w:tmpl w:val="D7264C04"/>
    <w:lvl w:ilvl="0" w:tplc="FFFFFFFF">
      <w:start w:val="1"/>
      <w:numFmt w:val="bullet"/>
      <w:lvlText w:val=""/>
      <w:lvlJc w:val="left"/>
      <w:pPr>
        <w:ind w:left="840" w:hanging="420"/>
      </w:pPr>
      <w:rPr>
        <w:rFonts w:ascii="Wingdings" w:hAnsi="Wingdings" w:hint="default"/>
      </w:rPr>
    </w:lvl>
    <w:lvl w:ilvl="1" w:tplc="007CFF32">
      <w:start w:val="1"/>
      <w:numFmt w:val="bullet"/>
      <w:lvlText w:val=""/>
      <w:lvlJc w:val="left"/>
      <w:pPr>
        <w:ind w:left="6594"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1" w15:restartNumberingAfterBreak="0">
    <w:nsid w:val="4B0B3050"/>
    <w:multiLevelType w:val="hybridMultilevel"/>
    <w:tmpl w:val="F1D05114"/>
    <w:lvl w:ilvl="0" w:tplc="EA50C6FA">
      <w:start w:val="1"/>
      <w:numFmt w:val="bullet"/>
      <w:lvlText w:val="◆"/>
      <w:lvlJc w:val="left"/>
      <w:pPr>
        <w:ind w:left="1197" w:hanging="420"/>
      </w:pPr>
      <w:rPr>
        <w:rFonts w:ascii="BIZ UDゴシック" w:eastAsia="BIZ UDゴシック" w:hAnsi="BIZ UDゴシック" w:hint="eastAsia"/>
      </w:rPr>
    </w:lvl>
    <w:lvl w:ilvl="1" w:tplc="E1A4FFA2">
      <w:numFmt w:val="bullet"/>
      <w:lvlText w:val="※"/>
      <w:lvlJc w:val="left"/>
      <w:pPr>
        <w:ind w:left="780" w:hanging="360"/>
      </w:pPr>
      <w:rPr>
        <w:rFonts w:ascii="BIZ UDゴシック" w:eastAsia="BIZ UDゴシック" w:hAnsi="BIZ UDゴシック" w:cs="Times New Roman" w:hint="eastAsia"/>
        <w:color w:val="040A10"/>
        <w:sz w:val="20"/>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565BFE"/>
    <w:multiLevelType w:val="hybridMultilevel"/>
    <w:tmpl w:val="C9A0B046"/>
    <w:lvl w:ilvl="0" w:tplc="FBFC8F6A">
      <w:start w:val="1"/>
      <w:numFmt w:val="bullet"/>
      <w:lvlText w:val=""/>
      <w:lvlPicBulletId w:val="1"/>
      <w:lvlJc w:val="left"/>
      <w:pPr>
        <w:ind w:left="1844"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75088F"/>
    <w:multiLevelType w:val="multilevel"/>
    <w:tmpl w:val="0900A528"/>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14" w15:restartNumberingAfterBreak="0">
    <w:nsid w:val="58003E69"/>
    <w:multiLevelType w:val="hybridMultilevel"/>
    <w:tmpl w:val="3FBEE322"/>
    <w:lvl w:ilvl="0" w:tplc="007CFF32">
      <w:start w:val="1"/>
      <w:numFmt w:val="bullet"/>
      <w:lvlText w:val=""/>
      <w:lvlJc w:val="left"/>
      <w:pPr>
        <w:ind w:left="1197" w:hanging="420"/>
      </w:pPr>
      <w:rPr>
        <w:rFonts w:ascii="Wingdings" w:hAnsi="Wingdings" w:hint="default"/>
      </w:rPr>
    </w:lvl>
    <w:lvl w:ilvl="1" w:tplc="0409000B" w:tentative="1">
      <w:start w:val="1"/>
      <w:numFmt w:val="bullet"/>
      <w:lvlText w:val=""/>
      <w:lvlJc w:val="left"/>
      <w:pPr>
        <w:ind w:left="1617" w:hanging="420"/>
      </w:pPr>
      <w:rPr>
        <w:rFonts w:ascii="Wingdings" w:hAnsi="Wingdings" w:hint="default"/>
      </w:rPr>
    </w:lvl>
    <w:lvl w:ilvl="2" w:tplc="0409000D" w:tentative="1">
      <w:start w:val="1"/>
      <w:numFmt w:val="bullet"/>
      <w:lvlText w:val=""/>
      <w:lvlJc w:val="left"/>
      <w:pPr>
        <w:ind w:left="2037" w:hanging="420"/>
      </w:pPr>
      <w:rPr>
        <w:rFonts w:ascii="Wingdings" w:hAnsi="Wingdings" w:hint="default"/>
      </w:rPr>
    </w:lvl>
    <w:lvl w:ilvl="3" w:tplc="04090001" w:tentative="1">
      <w:start w:val="1"/>
      <w:numFmt w:val="bullet"/>
      <w:lvlText w:val=""/>
      <w:lvlJc w:val="left"/>
      <w:pPr>
        <w:ind w:left="2457" w:hanging="420"/>
      </w:pPr>
      <w:rPr>
        <w:rFonts w:ascii="Wingdings" w:hAnsi="Wingdings" w:hint="default"/>
      </w:rPr>
    </w:lvl>
    <w:lvl w:ilvl="4" w:tplc="0409000B" w:tentative="1">
      <w:start w:val="1"/>
      <w:numFmt w:val="bullet"/>
      <w:lvlText w:val=""/>
      <w:lvlJc w:val="left"/>
      <w:pPr>
        <w:ind w:left="2877" w:hanging="420"/>
      </w:pPr>
      <w:rPr>
        <w:rFonts w:ascii="Wingdings" w:hAnsi="Wingdings" w:hint="default"/>
      </w:rPr>
    </w:lvl>
    <w:lvl w:ilvl="5" w:tplc="0409000D" w:tentative="1">
      <w:start w:val="1"/>
      <w:numFmt w:val="bullet"/>
      <w:lvlText w:val=""/>
      <w:lvlJc w:val="left"/>
      <w:pPr>
        <w:ind w:left="3297" w:hanging="420"/>
      </w:pPr>
      <w:rPr>
        <w:rFonts w:ascii="Wingdings" w:hAnsi="Wingdings" w:hint="default"/>
      </w:rPr>
    </w:lvl>
    <w:lvl w:ilvl="6" w:tplc="04090001" w:tentative="1">
      <w:start w:val="1"/>
      <w:numFmt w:val="bullet"/>
      <w:lvlText w:val=""/>
      <w:lvlJc w:val="left"/>
      <w:pPr>
        <w:ind w:left="3717" w:hanging="420"/>
      </w:pPr>
      <w:rPr>
        <w:rFonts w:ascii="Wingdings" w:hAnsi="Wingdings" w:hint="default"/>
      </w:rPr>
    </w:lvl>
    <w:lvl w:ilvl="7" w:tplc="0409000B" w:tentative="1">
      <w:start w:val="1"/>
      <w:numFmt w:val="bullet"/>
      <w:lvlText w:val=""/>
      <w:lvlJc w:val="left"/>
      <w:pPr>
        <w:ind w:left="4137" w:hanging="420"/>
      </w:pPr>
      <w:rPr>
        <w:rFonts w:ascii="Wingdings" w:hAnsi="Wingdings" w:hint="default"/>
      </w:rPr>
    </w:lvl>
    <w:lvl w:ilvl="8" w:tplc="0409000D" w:tentative="1">
      <w:start w:val="1"/>
      <w:numFmt w:val="bullet"/>
      <w:lvlText w:val=""/>
      <w:lvlJc w:val="left"/>
      <w:pPr>
        <w:ind w:left="4557" w:hanging="420"/>
      </w:pPr>
      <w:rPr>
        <w:rFonts w:ascii="Wingdings" w:hAnsi="Wingdings" w:hint="default"/>
      </w:rPr>
    </w:lvl>
  </w:abstractNum>
  <w:abstractNum w:abstractNumId="15" w15:restartNumberingAfterBreak="0">
    <w:nsid w:val="65F119B6"/>
    <w:multiLevelType w:val="singleLevel"/>
    <w:tmpl w:val="1FB0FABA"/>
    <w:lvl w:ilvl="0">
      <w:start w:val="1"/>
      <w:numFmt w:val="decimalFullWidth"/>
      <w:lvlText w:val="%1．"/>
      <w:lvlJc w:val="left"/>
      <w:pPr>
        <w:tabs>
          <w:tab w:val="num" w:pos="750"/>
        </w:tabs>
        <w:ind w:left="750" w:hanging="480"/>
      </w:pPr>
      <w:rPr>
        <w:rFonts w:hint="eastAsia"/>
      </w:rPr>
    </w:lvl>
  </w:abstractNum>
  <w:abstractNum w:abstractNumId="16" w15:restartNumberingAfterBreak="0">
    <w:nsid w:val="663E1501"/>
    <w:multiLevelType w:val="hybridMultilevel"/>
    <w:tmpl w:val="47BEA64A"/>
    <w:lvl w:ilvl="0" w:tplc="530C8D68">
      <w:start w:val="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59649B3"/>
    <w:multiLevelType w:val="hybridMultilevel"/>
    <w:tmpl w:val="0900A528"/>
    <w:lvl w:ilvl="0" w:tplc="04090001">
      <w:start w:val="1"/>
      <w:numFmt w:val="bullet"/>
      <w:lvlText w:val=""/>
      <w:lvlJc w:val="left"/>
      <w:pPr>
        <w:tabs>
          <w:tab w:val="num" w:pos="780"/>
        </w:tabs>
        <w:ind w:left="780" w:hanging="420"/>
      </w:pPr>
      <w:rPr>
        <w:rFonts w:ascii="Wingdings" w:hAnsi="Wingdings" w:hint="default"/>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18" w15:restartNumberingAfterBreak="0">
    <w:nsid w:val="764B6412"/>
    <w:multiLevelType w:val="hybridMultilevel"/>
    <w:tmpl w:val="45ECD4A6"/>
    <w:lvl w:ilvl="0" w:tplc="DD7C6634">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79F27BC2"/>
    <w:multiLevelType w:val="hybridMultilevel"/>
    <w:tmpl w:val="B4DE1A3A"/>
    <w:lvl w:ilvl="0" w:tplc="41BAE1FA">
      <w:start w:val="6"/>
      <w:numFmt w:val="bullet"/>
      <w:lvlText w:val="・"/>
      <w:lvlJc w:val="left"/>
      <w:pPr>
        <w:tabs>
          <w:tab w:val="num" w:pos="570"/>
        </w:tabs>
        <w:ind w:left="570" w:hanging="57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440227390">
    <w:abstractNumId w:val="6"/>
  </w:num>
  <w:num w:numId="2" w16cid:durableId="1802502425">
    <w:abstractNumId w:val="15"/>
  </w:num>
  <w:num w:numId="3" w16cid:durableId="944656083">
    <w:abstractNumId w:val="19"/>
  </w:num>
  <w:num w:numId="4" w16cid:durableId="584728504">
    <w:abstractNumId w:val="3"/>
  </w:num>
  <w:num w:numId="5" w16cid:durableId="347370871">
    <w:abstractNumId w:val="8"/>
  </w:num>
  <w:num w:numId="6" w16cid:durableId="2122608343">
    <w:abstractNumId w:val="17"/>
  </w:num>
  <w:num w:numId="7" w16cid:durableId="238370560">
    <w:abstractNumId w:val="5"/>
  </w:num>
  <w:num w:numId="8" w16cid:durableId="993532886">
    <w:abstractNumId w:val="18"/>
  </w:num>
  <w:num w:numId="9" w16cid:durableId="1450783540">
    <w:abstractNumId w:val="13"/>
  </w:num>
  <w:num w:numId="10" w16cid:durableId="1856382442">
    <w:abstractNumId w:val="12"/>
  </w:num>
  <w:num w:numId="11" w16cid:durableId="9962872">
    <w:abstractNumId w:val="0"/>
  </w:num>
  <w:num w:numId="12" w16cid:durableId="1802073045">
    <w:abstractNumId w:val="16"/>
  </w:num>
  <w:num w:numId="13" w16cid:durableId="800348835">
    <w:abstractNumId w:val="14"/>
  </w:num>
  <w:num w:numId="14" w16cid:durableId="1437946479">
    <w:abstractNumId w:val="1"/>
  </w:num>
  <w:num w:numId="15" w16cid:durableId="77092983">
    <w:abstractNumId w:val="4"/>
  </w:num>
  <w:num w:numId="16" w16cid:durableId="1380781613">
    <w:abstractNumId w:val="9"/>
  </w:num>
  <w:num w:numId="17" w16cid:durableId="235021535">
    <w:abstractNumId w:val="10"/>
  </w:num>
  <w:num w:numId="18" w16cid:durableId="920408039">
    <w:abstractNumId w:val="2"/>
  </w:num>
  <w:num w:numId="19" w16cid:durableId="378942212">
    <w:abstractNumId w:val="11"/>
  </w:num>
  <w:num w:numId="20" w16cid:durableId="12651143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BuuHMpXZWXM4L2NFQV4f49yNPxo83/IcTv/+dqDorBctBLrIJ+TtE4FDXP7J+5q27TlzwcDr2MjJR1d0kkrgpw==" w:salt="/mxZhc+9BigYRm6hEYYx/g=="/>
  <w:defaultTabStop w:val="359"/>
  <w:drawingGridHorizontalSpacing w:val="21"/>
  <w:drawingGridVerticalSpacing w:val="24"/>
  <w:displayHorizontalDrawingGridEvery w:val="4"/>
  <w:displayVerticalDrawingGridEvery w:val="4"/>
  <w:characterSpacingControl w:val="compressPunctuation"/>
  <w:noLineBreaksAfter w:lang="ja-JP" w:val="$([\{‘“〈《「『【〔＄（［｛｢￡￥"/>
  <w:noLineBreaksBefore w:lang="ja-JP" w:val="!%),.:;?]}°’”‰′″℃、。々〉》」』】〕゛゜ゝゞ・ヽヾ！％），．：；？］｝｡｣､･ﾞﾟ￠"/>
  <w:hdrShapeDefaults>
    <o:shapedefaults v:ext="edit" spidmax="2050">
      <v:textbox inset="5.85pt,.7pt,5.85pt,.7pt"/>
      <o:colormru v:ext="edit" colors="#006400,#007850,#00645a,#00aa96,#aa23cd,#090,#6f6,#00da00"/>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EE"/>
    <w:rsid w:val="00001097"/>
    <w:rsid w:val="00001329"/>
    <w:rsid w:val="00002292"/>
    <w:rsid w:val="00002377"/>
    <w:rsid w:val="00002B31"/>
    <w:rsid w:val="00005804"/>
    <w:rsid w:val="0001286A"/>
    <w:rsid w:val="00013F3B"/>
    <w:rsid w:val="000161A0"/>
    <w:rsid w:val="00022C8C"/>
    <w:rsid w:val="00033710"/>
    <w:rsid w:val="000427AF"/>
    <w:rsid w:val="000451BB"/>
    <w:rsid w:val="00045A48"/>
    <w:rsid w:val="00047051"/>
    <w:rsid w:val="00047BCF"/>
    <w:rsid w:val="00052EAA"/>
    <w:rsid w:val="00057F11"/>
    <w:rsid w:val="00061171"/>
    <w:rsid w:val="0006293B"/>
    <w:rsid w:val="000639CD"/>
    <w:rsid w:val="0007166A"/>
    <w:rsid w:val="00072E75"/>
    <w:rsid w:val="000740B1"/>
    <w:rsid w:val="00075089"/>
    <w:rsid w:val="000759F0"/>
    <w:rsid w:val="00083D0C"/>
    <w:rsid w:val="00084F24"/>
    <w:rsid w:val="000954B8"/>
    <w:rsid w:val="000A0691"/>
    <w:rsid w:val="000A07C3"/>
    <w:rsid w:val="000A2035"/>
    <w:rsid w:val="000A3379"/>
    <w:rsid w:val="000A3BB5"/>
    <w:rsid w:val="000A58E9"/>
    <w:rsid w:val="000B03F8"/>
    <w:rsid w:val="000B33F6"/>
    <w:rsid w:val="000B7C17"/>
    <w:rsid w:val="000C585F"/>
    <w:rsid w:val="000D5715"/>
    <w:rsid w:val="000E1874"/>
    <w:rsid w:val="000E1FA0"/>
    <w:rsid w:val="000E7195"/>
    <w:rsid w:val="000F5D34"/>
    <w:rsid w:val="001154F4"/>
    <w:rsid w:val="00120C77"/>
    <w:rsid w:val="00121F76"/>
    <w:rsid w:val="00126CCC"/>
    <w:rsid w:val="001273AF"/>
    <w:rsid w:val="00130758"/>
    <w:rsid w:val="0013097A"/>
    <w:rsid w:val="00133182"/>
    <w:rsid w:val="00134332"/>
    <w:rsid w:val="00134AD9"/>
    <w:rsid w:val="00141365"/>
    <w:rsid w:val="00145140"/>
    <w:rsid w:val="00145CBD"/>
    <w:rsid w:val="0015421B"/>
    <w:rsid w:val="0015430C"/>
    <w:rsid w:val="001552A3"/>
    <w:rsid w:val="00186B7C"/>
    <w:rsid w:val="001908AF"/>
    <w:rsid w:val="001955A6"/>
    <w:rsid w:val="001A0A2E"/>
    <w:rsid w:val="001A642A"/>
    <w:rsid w:val="001A6F24"/>
    <w:rsid w:val="001B0F5D"/>
    <w:rsid w:val="001B1C3F"/>
    <w:rsid w:val="001B5C1C"/>
    <w:rsid w:val="001C1882"/>
    <w:rsid w:val="001C5D2C"/>
    <w:rsid w:val="001D5A54"/>
    <w:rsid w:val="001D5BB1"/>
    <w:rsid w:val="001E34B4"/>
    <w:rsid w:val="001F456E"/>
    <w:rsid w:val="001F52E9"/>
    <w:rsid w:val="001F5A30"/>
    <w:rsid w:val="00212F71"/>
    <w:rsid w:val="0021615F"/>
    <w:rsid w:val="002229E3"/>
    <w:rsid w:val="00222FEB"/>
    <w:rsid w:val="00224006"/>
    <w:rsid w:val="00224174"/>
    <w:rsid w:val="00224ABF"/>
    <w:rsid w:val="002305E8"/>
    <w:rsid w:val="00234A51"/>
    <w:rsid w:val="00240FB3"/>
    <w:rsid w:val="00246AD6"/>
    <w:rsid w:val="00251054"/>
    <w:rsid w:val="0025554A"/>
    <w:rsid w:val="00266EAB"/>
    <w:rsid w:val="002701B3"/>
    <w:rsid w:val="00272A86"/>
    <w:rsid w:val="00273454"/>
    <w:rsid w:val="00276E04"/>
    <w:rsid w:val="00281C25"/>
    <w:rsid w:val="002849BD"/>
    <w:rsid w:val="00285DBD"/>
    <w:rsid w:val="0029460D"/>
    <w:rsid w:val="002A288D"/>
    <w:rsid w:val="002A2CF4"/>
    <w:rsid w:val="002A5711"/>
    <w:rsid w:val="002B07BD"/>
    <w:rsid w:val="002B6193"/>
    <w:rsid w:val="002C3C18"/>
    <w:rsid w:val="002C42E3"/>
    <w:rsid w:val="002D057B"/>
    <w:rsid w:val="002D6B02"/>
    <w:rsid w:val="002D77E1"/>
    <w:rsid w:val="002E68A4"/>
    <w:rsid w:val="002F2297"/>
    <w:rsid w:val="002F2963"/>
    <w:rsid w:val="002F6904"/>
    <w:rsid w:val="002F6C82"/>
    <w:rsid w:val="0030017F"/>
    <w:rsid w:val="00302D13"/>
    <w:rsid w:val="00305E9C"/>
    <w:rsid w:val="00310078"/>
    <w:rsid w:val="00310A51"/>
    <w:rsid w:val="00314FE4"/>
    <w:rsid w:val="00317DDA"/>
    <w:rsid w:val="00333A75"/>
    <w:rsid w:val="00334BB4"/>
    <w:rsid w:val="00335A68"/>
    <w:rsid w:val="00343292"/>
    <w:rsid w:val="00347478"/>
    <w:rsid w:val="00357140"/>
    <w:rsid w:val="00357AC7"/>
    <w:rsid w:val="003600BB"/>
    <w:rsid w:val="0036171C"/>
    <w:rsid w:val="003707E3"/>
    <w:rsid w:val="00370DB8"/>
    <w:rsid w:val="003732E0"/>
    <w:rsid w:val="00376324"/>
    <w:rsid w:val="003774E1"/>
    <w:rsid w:val="00383917"/>
    <w:rsid w:val="003847B7"/>
    <w:rsid w:val="003907FC"/>
    <w:rsid w:val="00392CB5"/>
    <w:rsid w:val="00393542"/>
    <w:rsid w:val="00396454"/>
    <w:rsid w:val="003B6166"/>
    <w:rsid w:val="003C1EE9"/>
    <w:rsid w:val="003D19FE"/>
    <w:rsid w:val="003D399D"/>
    <w:rsid w:val="003E1BCB"/>
    <w:rsid w:val="003E7BD0"/>
    <w:rsid w:val="00402008"/>
    <w:rsid w:val="00404C3E"/>
    <w:rsid w:val="00410B7E"/>
    <w:rsid w:val="00411769"/>
    <w:rsid w:val="00413F8E"/>
    <w:rsid w:val="00423103"/>
    <w:rsid w:val="004236E1"/>
    <w:rsid w:val="00423A56"/>
    <w:rsid w:val="00434536"/>
    <w:rsid w:val="00435472"/>
    <w:rsid w:val="00445586"/>
    <w:rsid w:val="004543FF"/>
    <w:rsid w:val="004553FB"/>
    <w:rsid w:val="00460168"/>
    <w:rsid w:val="00466233"/>
    <w:rsid w:val="00474017"/>
    <w:rsid w:val="004818D1"/>
    <w:rsid w:val="00485D76"/>
    <w:rsid w:val="00485E8A"/>
    <w:rsid w:val="00487C2B"/>
    <w:rsid w:val="00490AE0"/>
    <w:rsid w:val="00497076"/>
    <w:rsid w:val="004A2897"/>
    <w:rsid w:val="004A34C0"/>
    <w:rsid w:val="004A3521"/>
    <w:rsid w:val="004A418A"/>
    <w:rsid w:val="004A4407"/>
    <w:rsid w:val="004B23B4"/>
    <w:rsid w:val="004D12EE"/>
    <w:rsid w:val="004D2A11"/>
    <w:rsid w:val="004D3147"/>
    <w:rsid w:val="004D379A"/>
    <w:rsid w:val="004D70E0"/>
    <w:rsid w:val="004E2AA7"/>
    <w:rsid w:val="004E47ED"/>
    <w:rsid w:val="004E48E2"/>
    <w:rsid w:val="004E6BC8"/>
    <w:rsid w:val="004F0D75"/>
    <w:rsid w:val="004F2F05"/>
    <w:rsid w:val="004F324A"/>
    <w:rsid w:val="004F3FFD"/>
    <w:rsid w:val="004F4906"/>
    <w:rsid w:val="004F6A76"/>
    <w:rsid w:val="0050023C"/>
    <w:rsid w:val="00503523"/>
    <w:rsid w:val="005116ED"/>
    <w:rsid w:val="005130E8"/>
    <w:rsid w:val="005219B5"/>
    <w:rsid w:val="00523737"/>
    <w:rsid w:val="00523EEC"/>
    <w:rsid w:val="005339D3"/>
    <w:rsid w:val="005347E3"/>
    <w:rsid w:val="005459E6"/>
    <w:rsid w:val="0054703B"/>
    <w:rsid w:val="00555713"/>
    <w:rsid w:val="00563D6C"/>
    <w:rsid w:val="005704A3"/>
    <w:rsid w:val="0057549B"/>
    <w:rsid w:val="00576D59"/>
    <w:rsid w:val="00584902"/>
    <w:rsid w:val="005857E7"/>
    <w:rsid w:val="005929A4"/>
    <w:rsid w:val="00592A4C"/>
    <w:rsid w:val="005A6CD5"/>
    <w:rsid w:val="005B052C"/>
    <w:rsid w:val="005B7371"/>
    <w:rsid w:val="005C04C3"/>
    <w:rsid w:val="005C2567"/>
    <w:rsid w:val="005C3DB8"/>
    <w:rsid w:val="005C5472"/>
    <w:rsid w:val="005D24C9"/>
    <w:rsid w:val="005D4BCC"/>
    <w:rsid w:val="005D6082"/>
    <w:rsid w:val="005D74A2"/>
    <w:rsid w:val="005E0B38"/>
    <w:rsid w:val="005E45DE"/>
    <w:rsid w:val="005E7F6F"/>
    <w:rsid w:val="005F2110"/>
    <w:rsid w:val="005F4937"/>
    <w:rsid w:val="005F7F92"/>
    <w:rsid w:val="00604861"/>
    <w:rsid w:val="00606E94"/>
    <w:rsid w:val="00607049"/>
    <w:rsid w:val="0061169F"/>
    <w:rsid w:val="006135AD"/>
    <w:rsid w:val="00614367"/>
    <w:rsid w:val="00620ED3"/>
    <w:rsid w:val="006248E2"/>
    <w:rsid w:val="00632F0A"/>
    <w:rsid w:val="00665156"/>
    <w:rsid w:val="00665769"/>
    <w:rsid w:val="006714FC"/>
    <w:rsid w:val="0067328E"/>
    <w:rsid w:val="006811FA"/>
    <w:rsid w:val="00683FC0"/>
    <w:rsid w:val="00691111"/>
    <w:rsid w:val="006950BB"/>
    <w:rsid w:val="006A20EC"/>
    <w:rsid w:val="006A24CD"/>
    <w:rsid w:val="006B3275"/>
    <w:rsid w:val="006C2703"/>
    <w:rsid w:val="006C36D4"/>
    <w:rsid w:val="006C3D7B"/>
    <w:rsid w:val="006C485A"/>
    <w:rsid w:val="006E0FA1"/>
    <w:rsid w:val="006F3687"/>
    <w:rsid w:val="006F7D42"/>
    <w:rsid w:val="007010D4"/>
    <w:rsid w:val="007063C7"/>
    <w:rsid w:val="007240FF"/>
    <w:rsid w:val="007302F4"/>
    <w:rsid w:val="007316E5"/>
    <w:rsid w:val="00731966"/>
    <w:rsid w:val="007429E8"/>
    <w:rsid w:val="00744242"/>
    <w:rsid w:val="00745E98"/>
    <w:rsid w:val="00747B6D"/>
    <w:rsid w:val="00752FA7"/>
    <w:rsid w:val="00755CDA"/>
    <w:rsid w:val="007570C9"/>
    <w:rsid w:val="00765491"/>
    <w:rsid w:val="0076656C"/>
    <w:rsid w:val="00772F8E"/>
    <w:rsid w:val="00775509"/>
    <w:rsid w:val="007804ED"/>
    <w:rsid w:val="00781156"/>
    <w:rsid w:val="00793189"/>
    <w:rsid w:val="00793456"/>
    <w:rsid w:val="00796AB9"/>
    <w:rsid w:val="007976AF"/>
    <w:rsid w:val="007A2A5C"/>
    <w:rsid w:val="007A590D"/>
    <w:rsid w:val="007A6CDA"/>
    <w:rsid w:val="007A7A7D"/>
    <w:rsid w:val="007B0162"/>
    <w:rsid w:val="007B2E73"/>
    <w:rsid w:val="007B356D"/>
    <w:rsid w:val="007C1947"/>
    <w:rsid w:val="007C4040"/>
    <w:rsid w:val="007C7310"/>
    <w:rsid w:val="007D024F"/>
    <w:rsid w:val="007D0743"/>
    <w:rsid w:val="007D3A29"/>
    <w:rsid w:val="007D60BE"/>
    <w:rsid w:val="007E6522"/>
    <w:rsid w:val="0080437E"/>
    <w:rsid w:val="008051C3"/>
    <w:rsid w:val="00814141"/>
    <w:rsid w:val="0081750D"/>
    <w:rsid w:val="00824A09"/>
    <w:rsid w:val="00824A80"/>
    <w:rsid w:val="00826575"/>
    <w:rsid w:val="0084107A"/>
    <w:rsid w:val="0084442C"/>
    <w:rsid w:val="00844D42"/>
    <w:rsid w:val="00847083"/>
    <w:rsid w:val="0085198B"/>
    <w:rsid w:val="008558DE"/>
    <w:rsid w:val="00856F80"/>
    <w:rsid w:val="00866FF8"/>
    <w:rsid w:val="0087042E"/>
    <w:rsid w:val="0087122F"/>
    <w:rsid w:val="00873F24"/>
    <w:rsid w:val="0087627E"/>
    <w:rsid w:val="00880FF8"/>
    <w:rsid w:val="00890962"/>
    <w:rsid w:val="008A1276"/>
    <w:rsid w:val="008A2DED"/>
    <w:rsid w:val="008A46CE"/>
    <w:rsid w:val="008A4736"/>
    <w:rsid w:val="008A5449"/>
    <w:rsid w:val="008A79E5"/>
    <w:rsid w:val="008B3489"/>
    <w:rsid w:val="008B371D"/>
    <w:rsid w:val="008B37AC"/>
    <w:rsid w:val="008C5AB5"/>
    <w:rsid w:val="008D01F3"/>
    <w:rsid w:val="008D0B7D"/>
    <w:rsid w:val="008D197F"/>
    <w:rsid w:val="008D456F"/>
    <w:rsid w:val="008D6EE5"/>
    <w:rsid w:val="008E0861"/>
    <w:rsid w:val="008F462F"/>
    <w:rsid w:val="00915475"/>
    <w:rsid w:val="00916B60"/>
    <w:rsid w:val="00921F79"/>
    <w:rsid w:val="0092433D"/>
    <w:rsid w:val="0092455E"/>
    <w:rsid w:val="00950779"/>
    <w:rsid w:val="009511DB"/>
    <w:rsid w:val="009577B1"/>
    <w:rsid w:val="009640DB"/>
    <w:rsid w:val="00971D60"/>
    <w:rsid w:val="00974229"/>
    <w:rsid w:val="00974409"/>
    <w:rsid w:val="00975FB0"/>
    <w:rsid w:val="00981ED9"/>
    <w:rsid w:val="00982A7D"/>
    <w:rsid w:val="00991D18"/>
    <w:rsid w:val="009931F2"/>
    <w:rsid w:val="009966DC"/>
    <w:rsid w:val="00997000"/>
    <w:rsid w:val="00997288"/>
    <w:rsid w:val="009B4E41"/>
    <w:rsid w:val="009B7FC3"/>
    <w:rsid w:val="009C0089"/>
    <w:rsid w:val="009C101C"/>
    <w:rsid w:val="009C227E"/>
    <w:rsid w:val="009C6871"/>
    <w:rsid w:val="009D08EC"/>
    <w:rsid w:val="009D326C"/>
    <w:rsid w:val="009D4577"/>
    <w:rsid w:val="009D609A"/>
    <w:rsid w:val="009E0EB6"/>
    <w:rsid w:val="009F2C56"/>
    <w:rsid w:val="009F2D0E"/>
    <w:rsid w:val="009F3CD1"/>
    <w:rsid w:val="00A11695"/>
    <w:rsid w:val="00A131AD"/>
    <w:rsid w:val="00A1422B"/>
    <w:rsid w:val="00A24335"/>
    <w:rsid w:val="00A25E82"/>
    <w:rsid w:val="00A27D95"/>
    <w:rsid w:val="00A362CD"/>
    <w:rsid w:val="00A4039F"/>
    <w:rsid w:val="00A53E43"/>
    <w:rsid w:val="00A55380"/>
    <w:rsid w:val="00A61E51"/>
    <w:rsid w:val="00A7183B"/>
    <w:rsid w:val="00A74323"/>
    <w:rsid w:val="00A85EE8"/>
    <w:rsid w:val="00A86FD3"/>
    <w:rsid w:val="00A873C3"/>
    <w:rsid w:val="00A87A4D"/>
    <w:rsid w:val="00A91F9D"/>
    <w:rsid w:val="00A94181"/>
    <w:rsid w:val="00AA3824"/>
    <w:rsid w:val="00AA6A9D"/>
    <w:rsid w:val="00AB2E70"/>
    <w:rsid w:val="00AB3E55"/>
    <w:rsid w:val="00AB6422"/>
    <w:rsid w:val="00AC4B2E"/>
    <w:rsid w:val="00AC58D4"/>
    <w:rsid w:val="00AC5F58"/>
    <w:rsid w:val="00AC6933"/>
    <w:rsid w:val="00AD1A19"/>
    <w:rsid w:val="00AD309E"/>
    <w:rsid w:val="00AD63AB"/>
    <w:rsid w:val="00AE35F5"/>
    <w:rsid w:val="00AE5AB9"/>
    <w:rsid w:val="00AE64D1"/>
    <w:rsid w:val="00AE7BAF"/>
    <w:rsid w:val="00AF3908"/>
    <w:rsid w:val="00AF5AAF"/>
    <w:rsid w:val="00AF6A23"/>
    <w:rsid w:val="00B123AF"/>
    <w:rsid w:val="00B17741"/>
    <w:rsid w:val="00B334BC"/>
    <w:rsid w:val="00B474C4"/>
    <w:rsid w:val="00B47504"/>
    <w:rsid w:val="00B4764F"/>
    <w:rsid w:val="00B57880"/>
    <w:rsid w:val="00B65AD1"/>
    <w:rsid w:val="00B73BD6"/>
    <w:rsid w:val="00B87322"/>
    <w:rsid w:val="00B87BD4"/>
    <w:rsid w:val="00BA1CC3"/>
    <w:rsid w:val="00BA2968"/>
    <w:rsid w:val="00BB6459"/>
    <w:rsid w:val="00BC0464"/>
    <w:rsid w:val="00BD1CE6"/>
    <w:rsid w:val="00BD2012"/>
    <w:rsid w:val="00BD4166"/>
    <w:rsid w:val="00BD473C"/>
    <w:rsid w:val="00BD4824"/>
    <w:rsid w:val="00BE7F23"/>
    <w:rsid w:val="00BF4669"/>
    <w:rsid w:val="00BF4C1B"/>
    <w:rsid w:val="00C06B2C"/>
    <w:rsid w:val="00C174D1"/>
    <w:rsid w:val="00C253ED"/>
    <w:rsid w:val="00C25527"/>
    <w:rsid w:val="00C3160B"/>
    <w:rsid w:val="00C36248"/>
    <w:rsid w:val="00C375DC"/>
    <w:rsid w:val="00C6021B"/>
    <w:rsid w:val="00C612AA"/>
    <w:rsid w:val="00C65F0F"/>
    <w:rsid w:val="00C664D8"/>
    <w:rsid w:val="00C67D6E"/>
    <w:rsid w:val="00C912A0"/>
    <w:rsid w:val="00C91BD3"/>
    <w:rsid w:val="00C95C64"/>
    <w:rsid w:val="00CA0950"/>
    <w:rsid w:val="00CA52A8"/>
    <w:rsid w:val="00CB4F0B"/>
    <w:rsid w:val="00CB6367"/>
    <w:rsid w:val="00CC1007"/>
    <w:rsid w:val="00CC64F3"/>
    <w:rsid w:val="00CC6A12"/>
    <w:rsid w:val="00CD23D9"/>
    <w:rsid w:val="00CD2496"/>
    <w:rsid w:val="00CD3124"/>
    <w:rsid w:val="00CD41F5"/>
    <w:rsid w:val="00CF15FB"/>
    <w:rsid w:val="00CF2D1A"/>
    <w:rsid w:val="00D0029E"/>
    <w:rsid w:val="00D04F03"/>
    <w:rsid w:val="00D1252F"/>
    <w:rsid w:val="00D16089"/>
    <w:rsid w:val="00D27E5C"/>
    <w:rsid w:val="00D41923"/>
    <w:rsid w:val="00D46CB6"/>
    <w:rsid w:val="00D56965"/>
    <w:rsid w:val="00D6093B"/>
    <w:rsid w:val="00D60BA0"/>
    <w:rsid w:val="00D64894"/>
    <w:rsid w:val="00D6673E"/>
    <w:rsid w:val="00D70181"/>
    <w:rsid w:val="00D705AF"/>
    <w:rsid w:val="00D83DEB"/>
    <w:rsid w:val="00D95DBE"/>
    <w:rsid w:val="00DA1339"/>
    <w:rsid w:val="00DA4B18"/>
    <w:rsid w:val="00DC3011"/>
    <w:rsid w:val="00DC7E9F"/>
    <w:rsid w:val="00DD35CB"/>
    <w:rsid w:val="00DD6762"/>
    <w:rsid w:val="00DE0970"/>
    <w:rsid w:val="00DE7EF6"/>
    <w:rsid w:val="00E00C4E"/>
    <w:rsid w:val="00E03ACB"/>
    <w:rsid w:val="00E04003"/>
    <w:rsid w:val="00E113ED"/>
    <w:rsid w:val="00E12FA5"/>
    <w:rsid w:val="00E244E2"/>
    <w:rsid w:val="00E34440"/>
    <w:rsid w:val="00E41D73"/>
    <w:rsid w:val="00E42730"/>
    <w:rsid w:val="00E42AAB"/>
    <w:rsid w:val="00E449F7"/>
    <w:rsid w:val="00E46B83"/>
    <w:rsid w:val="00E50326"/>
    <w:rsid w:val="00E52463"/>
    <w:rsid w:val="00E60C3E"/>
    <w:rsid w:val="00E626D1"/>
    <w:rsid w:val="00E63131"/>
    <w:rsid w:val="00E66B6E"/>
    <w:rsid w:val="00E712C9"/>
    <w:rsid w:val="00E75E6B"/>
    <w:rsid w:val="00E76C5D"/>
    <w:rsid w:val="00E8172E"/>
    <w:rsid w:val="00E82764"/>
    <w:rsid w:val="00E87472"/>
    <w:rsid w:val="00EA23A5"/>
    <w:rsid w:val="00EA28CD"/>
    <w:rsid w:val="00EA64F5"/>
    <w:rsid w:val="00EB6039"/>
    <w:rsid w:val="00EC44BC"/>
    <w:rsid w:val="00EC64E7"/>
    <w:rsid w:val="00ED0A95"/>
    <w:rsid w:val="00ED2849"/>
    <w:rsid w:val="00ED2FFB"/>
    <w:rsid w:val="00ED4763"/>
    <w:rsid w:val="00EE077C"/>
    <w:rsid w:val="00EE1369"/>
    <w:rsid w:val="00EE402B"/>
    <w:rsid w:val="00EF02C6"/>
    <w:rsid w:val="00EF37C4"/>
    <w:rsid w:val="00EF43A3"/>
    <w:rsid w:val="00EF4925"/>
    <w:rsid w:val="00EF493C"/>
    <w:rsid w:val="00EF5573"/>
    <w:rsid w:val="00F00E8C"/>
    <w:rsid w:val="00F0114D"/>
    <w:rsid w:val="00F01150"/>
    <w:rsid w:val="00F0319F"/>
    <w:rsid w:val="00F11D4C"/>
    <w:rsid w:val="00F14A57"/>
    <w:rsid w:val="00F2054B"/>
    <w:rsid w:val="00F21C46"/>
    <w:rsid w:val="00F23704"/>
    <w:rsid w:val="00F26E66"/>
    <w:rsid w:val="00F370BC"/>
    <w:rsid w:val="00F42224"/>
    <w:rsid w:val="00F42AEE"/>
    <w:rsid w:val="00F43E85"/>
    <w:rsid w:val="00F554B0"/>
    <w:rsid w:val="00F57E40"/>
    <w:rsid w:val="00F63603"/>
    <w:rsid w:val="00F675D3"/>
    <w:rsid w:val="00F71080"/>
    <w:rsid w:val="00F72EB0"/>
    <w:rsid w:val="00F72F3A"/>
    <w:rsid w:val="00F7721C"/>
    <w:rsid w:val="00F85A11"/>
    <w:rsid w:val="00F86860"/>
    <w:rsid w:val="00F907BF"/>
    <w:rsid w:val="00F9731E"/>
    <w:rsid w:val="00FA0BAC"/>
    <w:rsid w:val="00FC2E31"/>
    <w:rsid w:val="00FC6E72"/>
    <w:rsid w:val="00FD1FCE"/>
    <w:rsid w:val="00FD2B1E"/>
    <w:rsid w:val="00FE73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006400,#007850,#00645a,#00aa96,#aa23cd,#090,#6f6,#00da00"/>
    </o:shapedefaults>
    <o:shapelayout v:ext="edit">
      <o:idmap v:ext="edit" data="2"/>
    </o:shapelayout>
  </w:shapeDefaults>
  <w:decimalSymbol w:val="."/>
  <w:listSeparator w:val=","/>
  <w14:docId w14:val="0BC83D8F"/>
  <w15:docId w15:val="{192F4A48-5240-46CA-BA82-CE325B35B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931F2"/>
    <w:pPr>
      <w:autoSpaceDE w:val="0"/>
      <w:autoSpaceDN w:val="0"/>
      <w:adjustRightInd w:val="0"/>
      <w:jc w:val="both"/>
      <w:textAlignment w:val="baseline"/>
    </w:pPr>
    <w:rPr>
      <w:rFonts w:ascii="Arial" w:eastAsia="ＭＳ ゴシック" w:hAnsi="Arial"/>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int-FromToSubjectDate">
    <w:name w:val="Print- From: To: Subject: Date:"/>
    <w:basedOn w:val="a"/>
    <w:pPr>
      <w:pBdr>
        <w:left w:val="single" w:sz="18" w:space="1" w:color="auto"/>
      </w:pBdr>
    </w:pPr>
    <w:rPr>
      <w:noProof/>
    </w:rPr>
  </w:style>
  <w:style w:type="paragraph" w:customStyle="1" w:styleId="Print-ReverseHeader">
    <w:name w:val="Print- Reverse Header"/>
    <w:basedOn w:val="a"/>
    <w:pPr>
      <w:pBdr>
        <w:left w:val="single" w:sz="18" w:space="1" w:color="auto"/>
      </w:pBdr>
      <w:shd w:val="pct12" w:color="auto" w:fill="auto"/>
    </w:pPr>
    <w:rPr>
      <w:b/>
      <w:noProof/>
      <w:sz w:val="22"/>
    </w:rPr>
  </w:style>
  <w:style w:type="paragraph" w:customStyle="1" w:styleId="ReplyForwardHeaders">
    <w:name w:val="Reply/Forward Headers"/>
    <w:basedOn w:val="a"/>
    <w:pPr>
      <w:pBdr>
        <w:left w:val="single" w:sz="18" w:space="1" w:color="auto"/>
      </w:pBdr>
      <w:shd w:val="pct10" w:color="auto" w:fill="auto"/>
    </w:pPr>
    <w:rPr>
      <w:b/>
      <w:noProof/>
    </w:rPr>
  </w:style>
  <w:style w:type="paragraph" w:customStyle="1" w:styleId="ReplyForwardToFromDate">
    <w:name w:val="Reply/Forward To: From: Date:"/>
    <w:basedOn w:val="a"/>
    <w:pPr>
      <w:pBdr>
        <w:left w:val="single" w:sz="18" w:space="1" w:color="auto"/>
      </w:pBdr>
    </w:pPr>
    <w:rPr>
      <w:noProof/>
    </w:rPr>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Body Text Indent"/>
    <w:basedOn w:val="a"/>
    <w:pPr>
      <w:ind w:firstLine="270"/>
    </w:pPr>
    <w:rPr>
      <w:rFonts w:ascii="ＭＳ ゴシック"/>
      <w:sz w:val="24"/>
    </w:rPr>
  </w:style>
  <w:style w:type="paragraph" w:styleId="2">
    <w:name w:val="Body Text Indent 2"/>
    <w:basedOn w:val="a"/>
    <w:pPr>
      <w:ind w:left="270"/>
    </w:pPr>
    <w:rPr>
      <w:rFonts w:ascii="ＭＳ ゴシック"/>
      <w:sz w:val="24"/>
    </w:rPr>
  </w:style>
  <w:style w:type="paragraph" w:styleId="3">
    <w:name w:val="Body Text Indent 3"/>
    <w:basedOn w:val="a"/>
    <w:pPr>
      <w:ind w:left="540" w:firstLine="297"/>
    </w:pPr>
    <w:rPr>
      <w:rFonts w:ascii="ＭＳ ゴシック"/>
      <w:sz w:val="24"/>
    </w:rPr>
  </w:style>
  <w:style w:type="paragraph" w:styleId="a6">
    <w:name w:val="Block Text"/>
    <w:basedOn w:val="a"/>
    <w:pPr>
      <w:ind w:left="270" w:right="81" w:firstLine="270"/>
    </w:pPr>
    <w:rPr>
      <w:rFonts w:ascii="ＭＳ ゴシック"/>
      <w:sz w:val="24"/>
    </w:rPr>
  </w:style>
  <w:style w:type="paragraph" w:styleId="a7">
    <w:name w:val="Body Text"/>
    <w:basedOn w:val="a"/>
    <w:link w:val="a8"/>
    <w:rPr>
      <w:sz w:val="16"/>
    </w:rPr>
  </w:style>
  <w:style w:type="paragraph" w:styleId="a9">
    <w:name w:val="Balloon Text"/>
    <w:basedOn w:val="a"/>
    <w:semiHidden/>
    <w:rsid w:val="00D705AF"/>
    <w:rPr>
      <w:sz w:val="18"/>
      <w:szCs w:val="18"/>
    </w:rPr>
  </w:style>
  <w:style w:type="table" w:styleId="aa">
    <w:name w:val="Table Grid"/>
    <w:basedOn w:val="a1"/>
    <w:rsid w:val="00DC7E9F"/>
    <w:pPr>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1">
    <w:name w:val="Table Web 1"/>
    <w:basedOn w:val="a1"/>
    <w:rsid w:val="00084F24"/>
    <w:pPr>
      <w:autoSpaceDE w:val="0"/>
      <w:autoSpaceDN w:val="0"/>
      <w:adjustRightInd w:val="0"/>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b">
    <w:name w:val="Hyperlink"/>
    <w:rsid w:val="00796AB9"/>
    <w:rPr>
      <w:color w:val="0000FF"/>
      <w:u w:val="single"/>
    </w:rPr>
  </w:style>
  <w:style w:type="paragraph" w:styleId="Web">
    <w:name w:val="Normal (Web)"/>
    <w:basedOn w:val="a"/>
    <w:uiPriority w:val="99"/>
    <w:unhideWhenUsed/>
    <w:rsid w:val="0050023C"/>
    <w:pPr>
      <w:autoSpaceDE/>
      <w:autoSpaceDN/>
      <w:adjustRightInd/>
      <w:spacing w:before="100" w:beforeAutospacing="1" w:after="100" w:afterAutospacing="1"/>
      <w:jc w:val="left"/>
      <w:textAlignment w:val="auto"/>
    </w:pPr>
    <w:rPr>
      <w:rFonts w:ascii="ＭＳ Ｐゴシック" w:eastAsia="ＭＳ Ｐゴシック" w:hAnsi="ＭＳ Ｐゴシック" w:cs="ＭＳ Ｐゴシック"/>
      <w:sz w:val="24"/>
      <w:szCs w:val="24"/>
    </w:rPr>
  </w:style>
  <w:style w:type="paragraph" w:styleId="ac">
    <w:name w:val="List Paragraph"/>
    <w:basedOn w:val="a"/>
    <w:uiPriority w:val="34"/>
    <w:qFormat/>
    <w:rsid w:val="002B6193"/>
    <w:pPr>
      <w:ind w:leftChars="400" w:left="840"/>
    </w:pPr>
  </w:style>
  <w:style w:type="character" w:customStyle="1" w:styleId="a8">
    <w:name w:val="本文 (文字)"/>
    <w:link w:val="a7"/>
    <w:rsid w:val="00CD23D9"/>
    <w:rPr>
      <w:rFonts w:ascii="Arial" w:eastAsia="ＭＳ ゴシック" w:hAnsi="Arial"/>
      <w:sz w:val="16"/>
    </w:rPr>
  </w:style>
  <w:style w:type="character" w:styleId="ad">
    <w:name w:val="Placeholder Text"/>
    <w:basedOn w:val="a0"/>
    <w:uiPriority w:val="99"/>
    <w:semiHidden/>
    <w:rsid w:val="00C253ED"/>
    <w:rPr>
      <w:color w:val="808080"/>
    </w:rPr>
  </w:style>
  <w:style w:type="character" w:customStyle="1" w:styleId="1">
    <w:name w:val="スタイル1"/>
    <w:basedOn w:val="a0"/>
    <w:uiPriority w:val="1"/>
    <w:rsid w:val="00072E75"/>
    <w:rPr>
      <w:rFonts w:eastAsia="BIZ UDゴシック"/>
      <w:color w:val="000000" w:themeColor="text1"/>
      <w:sz w:val="24"/>
    </w:rPr>
  </w:style>
  <w:style w:type="character" w:customStyle="1" w:styleId="20">
    <w:name w:val="スタイル2"/>
    <w:basedOn w:val="a0"/>
    <w:uiPriority w:val="1"/>
    <w:rsid w:val="00072E75"/>
    <w:rPr>
      <w:rFonts w:eastAsia="ＭＳ 明朝"/>
      <w:color w:val="000000" w:themeColor="text1"/>
      <w:sz w:val="21"/>
    </w:rPr>
  </w:style>
  <w:style w:type="character" w:customStyle="1" w:styleId="30">
    <w:name w:val="スタイル3"/>
    <w:basedOn w:val="a0"/>
    <w:uiPriority w:val="1"/>
    <w:rsid w:val="00072E75"/>
    <w:rPr>
      <w:rFonts w:eastAsia="ＭＳ 明朝"/>
      <w:color w:val="000000" w:themeColor="text1"/>
      <w:sz w:val="22"/>
    </w:rPr>
  </w:style>
  <w:style w:type="character" w:customStyle="1" w:styleId="4">
    <w:name w:val="スタイル4"/>
    <w:basedOn w:val="a0"/>
    <w:uiPriority w:val="1"/>
    <w:rsid w:val="00072E75"/>
    <w:rPr>
      <w:color w:val="000000" w:themeColor="text1"/>
    </w:rPr>
  </w:style>
  <w:style w:type="character" w:styleId="ae">
    <w:name w:val="Unresolved Mention"/>
    <w:basedOn w:val="a0"/>
    <w:uiPriority w:val="99"/>
    <w:semiHidden/>
    <w:unhideWhenUsed/>
    <w:rsid w:val="00AD63AB"/>
    <w:rPr>
      <w:color w:val="605E5C"/>
      <w:shd w:val="clear" w:color="auto" w:fill="E1DFDD"/>
    </w:rPr>
  </w:style>
  <w:style w:type="character" w:styleId="af">
    <w:name w:val="FollowedHyperlink"/>
    <w:basedOn w:val="a0"/>
    <w:semiHidden/>
    <w:unhideWhenUsed/>
    <w:rsid w:val="00AD63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minar@mec.or.jp"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mec.or.jp/index.php/seminer/" TargetMode="External"/><Relationship Id="rId4" Type="http://schemas.openxmlformats.org/officeDocument/2006/relationships/settings" Target="settings.xml"/><Relationship Id="rId9" Type="http://schemas.openxmlformats.org/officeDocument/2006/relationships/hyperlink" Target="https://www.mec.or.jp/index.php/seminer/"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Email.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8A2A8B1103452CA3A6BC42DB29DBAD"/>
        <w:category>
          <w:name w:val="全般"/>
          <w:gallery w:val="placeholder"/>
        </w:category>
        <w:types>
          <w:type w:val="bbPlcHdr"/>
        </w:types>
        <w:behaviors>
          <w:behavior w:val="content"/>
        </w:behaviors>
        <w:guid w:val="{2D3278D4-5C59-4F50-9A64-5B80C4B23B18}"/>
      </w:docPartPr>
      <w:docPartBody>
        <w:p w:rsidR="00E93CF9" w:rsidRDefault="00B92E1A" w:rsidP="00B92E1A">
          <w:pPr>
            <w:pStyle w:val="618A2A8B1103452CA3A6BC42DB29DBAD"/>
          </w:pPr>
          <w:r w:rsidRPr="00072E75">
            <w:rPr>
              <w:rStyle w:val="a3"/>
              <w:rFonts w:hint="eastAsia"/>
              <w:sz w:val="18"/>
              <w:szCs w:val="18"/>
            </w:rPr>
            <w:t>入力してください</w:t>
          </w:r>
        </w:p>
      </w:docPartBody>
    </w:docPart>
    <w:docPart>
      <w:docPartPr>
        <w:name w:val="0D424C7F03A049E8AF0B8953AFE82268"/>
        <w:category>
          <w:name w:val="全般"/>
          <w:gallery w:val="placeholder"/>
        </w:category>
        <w:types>
          <w:type w:val="bbPlcHdr"/>
        </w:types>
        <w:behaviors>
          <w:behavior w:val="content"/>
        </w:behaviors>
        <w:guid w:val="{741F7DF7-E213-4219-AC65-63A4CE3A38B1}"/>
      </w:docPartPr>
      <w:docPartBody>
        <w:p w:rsidR="00E93CF9" w:rsidRDefault="00B92E1A" w:rsidP="00B92E1A">
          <w:pPr>
            <w:pStyle w:val="0D424C7F03A049E8AF0B8953AFE82268"/>
          </w:pPr>
          <w:r w:rsidRPr="00072E75">
            <w:rPr>
              <w:rStyle w:val="a3"/>
              <w:rFonts w:hint="eastAsia"/>
              <w:sz w:val="18"/>
              <w:szCs w:val="18"/>
            </w:rPr>
            <w:t>入力してください</w:t>
          </w:r>
        </w:p>
      </w:docPartBody>
    </w:docPart>
    <w:docPart>
      <w:docPartPr>
        <w:name w:val="098C89DDDFE24D058164AF2AD65430DF"/>
        <w:category>
          <w:name w:val="全般"/>
          <w:gallery w:val="placeholder"/>
        </w:category>
        <w:types>
          <w:type w:val="bbPlcHdr"/>
        </w:types>
        <w:behaviors>
          <w:behavior w:val="content"/>
        </w:behaviors>
        <w:guid w:val="{802A5459-A377-4C54-AA3A-47B241DF782C}"/>
      </w:docPartPr>
      <w:docPartBody>
        <w:p w:rsidR="00E93CF9" w:rsidRDefault="00B92E1A" w:rsidP="00B92E1A">
          <w:pPr>
            <w:pStyle w:val="098C89DDDFE24D058164AF2AD65430DF"/>
          </w:pPr>
          <w:r w:rsidRPr="004F0D75">
            <w:rPr>
              <w:rStyle w:val="a3"/>
              <w:rFonts w:hint="eastAsia"/>
              <w:sz w:val="18"/>
              <w:szCs w:val="18"/>
            </w:rPr>
            <w:t>入力してください</w:t>
          </w:r>
        </w:p>
      </w:docPartBody>
    </w:docPart>
    <w:docPart>
      <w:docPartPr>
        <w:name w:val="9EA4BD15EC8F482091AB038FDC160825"/>
        <w:category>
          <w:name w:val="全般"/>
          <w:gallery w:val="placeholder"/>
        </w:category>
        <w:types>
          <w:type w:val="bbPlcHdr"/>
        </w:types>
        <w:behaviors>
          <w:behavior w:val="content"/>
        </w:behaviors>
        <w:guid w:val="{204B7A57-4A55-4503-96EC-7130D5F0D2C9}"/>
      </w:docPartPr>
      <w:docPartBody>
        <w:p w:rsidR="00E93CF9" w:rsidRDefault="00B92E1A" w:rsidP="00B92E1A">
          <w:pPr>
            <w:pStyle w:val="9EA4BD15EC8F482091AB038FDC160825"/>
          </w:pPr>
          <w:r w:rsidRPr="00072E75">
            <w:rPr>
              <w:rStyle w:val="a3"/>
              <w:rFonts w:hint="eastAsia"/>
              <w:sz w:val="18"/>
              <w:szCs w:val="18"/>
            </w:rPr>
            <w:t>入力してください</w:t>
          </w:r>
        </w:p>
      </w:docPartBody>
    </w:docPart>
    <w:docPart>
      <w:docPartPr>
        <w:name w:val="F15E8B13EC044161B81ACCBDC74CEF99"/>
        <w:category>
          <w:name w:val="全般"/>
          <w:gallery w:val="placeholder"/>
        </w:category>
        <w:types>
          <w:type w:val="bbPlcHdr"/>
        </w:types>
        <w:behaviors>
          <w:behavior w:val="content"/>
        </w:behaviors>
        <w:guid w:val="{E295E38F-3BE6-4BB7-9240-E4A96CA40F32}"/>
      </w:docPartPr>
      <w:docPartBody>
        <w:p w:rsidR="00E93CF9" w:rsidRDefault="00B92E1A" w:rsidP="00B92E1A">
          <w:pPr>
            <w:pStyle w:val="F15E8B13EC044161B81ACCBDC74CEF99"/>
          </w:pPr>
          <w:r w:rsidRPr="00072E75">
            <w:rPr>
              <w:rStyle w:val="a3"/>
              <w:rFonts w:hint="eastAsia"/>
              <w:sz w:val="18"/>
              <w:szCs w:val="18"/>
            </w:rPr>
            <w:t>入力してください</w:t>
          </w:r>
        </w:p>
      </w:docPartBody>
    </w:docPart>
    <w:docPart>
      <w:docPartPr>
        <w:name w:val="19F6FC96D3C249028071C2A50296BA4C"/>
        <w:category>
          <w:name w:val="全般"/>
          <w:gallery w:val="placeholder"/>
        </w:category>
        <w:types>
          <w:type w:val="bbPlcHdr"/>
        </w:types>
        <w:behaviors>
          <w:behavior w:val="content"/>
        </w:behaviors>
        <w:guid w:val="{74233E38-BAC5-4C8D-81DE-75DD2348349C}"/>
      </w:docPartPr>
      <w:docPartBody>
        <w:p w:rsidR="00E93CF9" w:rsidRDefault="00B92E1A" w:rsidP="00B92E1A">
          <w:pPr>
            <w:pStyle w:val="19F6FC96D3C249028071C2A50296BA4C"/>
          </w:pPr>
          <w:r w:rsidRPr="00072E75">
            <w:rPr>
              <w:rStyle w:val="a3"/>
              <w:rFonts w:hint="eastAsia"/>
              <w:sz w:val="18"/>
              <w:szCs w:val="18"/>
            </w:rPr>
            <w:t>入力してください</w:t>
          </w:r>
        </w:p>
      </w:docPartBody>
    </w:docPart>
    <w:docPart>
      <w:docPartPr>
        <w:name w:val="6B2019F83289443589B74FE4D8028D14"/>
        <w:category>
          <w:name w:val="全般"/>
          <w:gallery w:val="placeholder"/>
        </w:category>
        <w:types>
          <w:type w:val="bbPlcHdr"/>
        </w:types>
        <w:behaviors>
          <w:behavior w:val="content"/>
        </w:behaviors>
        <w:guid w:val="{D26C2C9E-E33A-4462-B8A0-53DC5CA39771}"/>
      </w:docPartPr>
      <w:docPartBody>
        <w:p w:rsidR="00E93CF9" w:rsidRDefault="00B92E1A" w:rsidP="00B92E1A">
          <w:pPr>
            <w:pStyle w:val="6B2019F83289443589B74FE4D8028D14"/>
          </w:pPr>
          <w:r w:rsidRPr="00072E75">
            <w:rPr>
              <w:rStyle w:val="a3"/>
              <w:rFonts w:hint="eastAsia"/>
              <w:sz w:val="18"/>
              <w:szCs w:val="18"/>
            </w:rPr>
            <w:t>入力してください</w:t>
          </w:r>
        </w:p>
      </w:docPartBody>
    </w:docPart>
    <w:docPart>
      <w:docPartPr>
        <w:name w:val="E762D65611244728BF3E9292E6B91A77"/>
        <w:category>
          <w:name w:val="全般"/>
          <w:gallery w:val="placeholder"/>
        </w:category>
        <w:types>
          <w:type w:val="bbPlcHdr"/>
        </w:types>
        <w:behaviors>
          <w:behavior w:val="content"/>
        </w:behaviors>
        <w:guid w:val="{182C13C8-A345-4BAC-84DE-10455BDD2B91}"/>
      </w:docPartPr>
      <w:docPartBody>
        <w:p w:rsidR="00E93CF9" w:rsidRDefault="00B92E1A" w:rsidP="00B92E1A">
          <w:pPr>
            <w:pStyle w:val="E762D65611244728BF3E9292E6B91A77"/>
          </w:pPr>
          <w:r w:rsidRPr="00072E75">
            <w:rPr>
              <w:rStyle w:val="a3"/>
              <w:rFonts w:hint="eastAsia"/>
              <w:sz w:val="18"/>
              <w:szCs w:val="18"/>
            </w:rPr>
            <w:t>入力してください</w:t>
          </w:r>
        </w:p>
      </w:docPartBody>
    </w:docPart>
    <w:docPart>
      <w:docPartPr>
        <w:name w:val="F478CEE8FBB3423ABD0C1BC000F45588"/>
        <w:category>
          <w:name w:val="全般"/>
          <w:gallery w:val="placeholder"/>
        </w:category>
        <w:types>
          <w:type w:val="bbPlcHdr"/>
        </w:types>
        <w:behaviors>
          <w:behavior w:val="content"/>
        </w:behaviors>
        <w:guid w:val="{6696D389-8257-442A-B822-597D400CD53B}"/>
      </w:docPartPr>
      <w:docPartBody>
        <w:p w:rsidR="00E93CF9" w:rsidRDefault="00B92E1A" w:rsidP="00B92E1A">
          <w:pPr>
            <w:pStyle w:val="F478CEE8FBB3423ABD0C1BC000F45588"/>
          </w:pPr>
          <w:r w:rsidRPr="00072E75">
            <w:rPr>
              <w:rStyle w:val="a3"/>
              <w:rFonts w:hint="eastAsia"/>
              <w:sz w:val="18"/>
              <w:szCs w:val="18"/>
            </w:rPr>
            <w:t>入力してください</w:t>
          </w:r>
        </w:p>
      </w:docPartBody>
    </w:docPart>
    <w:docPart>
      <w:docPartPr>
        <w:name w:val="E5C94CBB6EE7445294D7FE7A12816E66"/>
        <w:category>
          <w:name w:val="全般"/>
          <w:gallery w:val="placeholder"/>
        </w:category>
        <w:types>
          <w:type w:val="bbPlcHdr"/>
        </w:types>
        <w:behaviors>
          <w:behavior w:val="content"/>
        </w:behaviors>
        <w:guid w:val="{E08EA908-FEC0-4664-9DC9-3E2298F2830A}"/>
      </w:docPartPr>
      <w:docPartBody>
        <w:p w:rsidR="00E93CF9" w:rsidRDefault="00B92E1A" w:rsidP="00B92E1A">
          <w:pPr>
            <w:pStyle w:val="E5C94CBB6EE7445294D7FE7A12816E66"/>
          </w:pPr>
          <w:r w:rsidRPr="00072E75">
            <w:rPr>
              <w:rStyle w:val="a3"/>
              <w:rFonts w:hint="eastAsia"/>
              <w:sz w:val="18"/>
              <w:szCs w:val="18"/>
            </w:rPr>
            <w:t>入力してください</w:t>
          </w:r>
        </w:p>
      </w:docPartBody>
    </w:docPart>
    <w:docPart>
      <w:docPartPr>
        <w:name w:val="1EF8BC7AE9D64FF39278B282865F720C"/>
        <w:category>
          <w:name w:val="全般"/>
          <w:gallery w:val="placeholder"/>
        </w:category>
        <w:types>
          <w:type w:val="bbPlcHdr"/>
        </w:types>
        <w:behaviors>
          <w:behavior w:val="content"/>
        </w:behaviors>
        <w:guid w:val="{B8147C24-E29F-4954-8155-22F8DEC3796C}"/>
      </w:docPartPr>
      <w:docPartBody>
        <w:p w:rsidR="00E93CF9" w:rsidRDefault="00B92E1A" w:rsidP="00B92E1A">
          <w:pPr>
            <w:pStyle w:val="1EF8BC7AE9D64FF39278B282865F720C"/>
          </w:pPr>
          <w:r w:rsidRPr="00072E75">
            <w:rPr>
              <w:rStyle w:val="a3"/>
              <w:rFonts w:hint="eastAsia"/>
              <w:sz w:val="18"/>
              <w:szCs w:val="18"/>
            </w:rPr>
            <w:t>入力してください</w:t>
          </w:r>
        </w:p>
      </w:docPartBody>
    </w:docPart>
    <w:docPart>
      <w:docPartPr>
        <w:name w:val="ADF1D48797374DBBAAF77BE576EAF55E"/>
        <w:category>
          <w:name w:val="全般"/>
          <w:gallery w:val="placeholder"/>
        </w:category>
        <w:types>
          <w:type w:val="bbPlcHdr"/>
        </w:types>
        <w:behaviors>
          <w:behavior w:val="content"/>
        </w:behaviors>
        <w:guid w:val="{082BC5C8-A711-4CAC-899A-BEE63A244413}"/>
      </w:docPartPr>
      <w:docPartBody>
        <w:p w:rsidR="00E93CF9" w:rsidRDefault="00B92E1A" w:rsidP="00B92E1A">
          <w:pPr>
            <w:pStyle w:val="ADF1D48797374DBBAAF77BE576EAF55E"/>
          </w:pPr>
          <w:r w:rsidRPr="00072E75">
            <w:rPr>
              <w:rStyle w:val="a3"/>
              <w:rFonts w:hint="eastAsia"/>
              <w:sz w:val="18"/>
              <w:szCs w:val="18"/>
            </w:rPr>
            <w:t>入力してください</w:t>
          </w:r>
        </w:p>
      </w:docPartBody>
    </w:docPart>
    <w:docPart>
      <w:docPartPr>
        <w:name w:val="6F28261FB0DB4A6C881D770585759741"/>
        <w:category>
          <w:name w:val="全般"/>
          <w:gallery w:val="placeholder"/>
        </w:category>
        <w:types>
          <w:type w:val="bbPlcHdr"/>
        </w:types>
        <w:behaviors>
          <w:behavior w:val="content"/>
        </w:behaviors>
        <w:guid w:val="{5CC7BEF5-2B20-42F9-8BDE-2E2357A0B9F4}"/>
      </w:docPartPr>
      <w:docPartBody>
        <w:p w:rsidR="00E93CF9" w:rsidRDefault="00B92E1A" w:rsidP="00B92E1A">
          <w:pPr>
            <w:pStyle w:val="6F28261FB0DB4A6C881D770585759741"/>
          </w:pPr>
          <w:r w:rsidRPr="00072E75">
            <w:rPr>
              <w:rStyle w:val="a3"/>
              <w:rFonts w:hint="eastAsia"/>
              <w:sz w:val="18"/>
              <w:szCs w:val="18"/>
            </w:rPr>
            <w:t>入力してください</w:t>
          </w:r>
        </w:p>
      </w:docPartBody>
    </w:docPart>
    <w:docPart>
      <w:docPartPr>
        <w:name w:val="28A7E207AB8F46FD98B50B4AB6300035"/>
        <w:category>
          <w:name w:val="全般"/>
          <w:gallery w:val="placeholder"/>
        </w:category>
        <w:types>
          <w:type w:val="bbPlcHdr"/>
        </w:types>
        <w:behaviors>
          <w:behavior w:val="content"/>
        </w:behaviors>
        <w:guid w:val="{56152B02-EB82-485A-8E2A-E79897B8C447}"/>
      </w:docPartPr>
      <w:docPartBody>
        <w:p w:rsidR="00E93CF9" w:rsidRDefault="00B92E1A" w:rsidP="00B92E1A">
          <w:pPr>
            <w:pStyle w:val="28A7E207AB8F46FD98B50B4AB6300035"/>
          </w:pPr>
          <w:r w:rsidRPr="00072E75">
            <w:rPr>
              <w:rStyle w:val="a3"/>
              <w:rFonts w:hint="eastAsia"/>
              <w:sz w:val="18"/>
              <w:szCs w:val="18"/>
            </w:rPr>
            <w:t>入力してください</w:t>
          </w:r>
        </w:p>
      </w:docPartBody>
    </w:docPart>
    <w:docPart>
      <w:docPartPr>
        <w:name w:val="90354BD027C74DCAA71026F790546553"/>
        <w:category>
          <w:name w:val="全般"/>
          <w:gallery w:val="placeholder"/>
        </w:category>
        <w:types>
          <w:type w:val="bbPlcHdr"/>
        </w:types>
        <w:behaviors>
          <w:behavior w:val="content"/>
        </w:behaviors>
        <w:guid w:val="{480FF0EB-A612-4D78-883E-7CD1B6DE2CD8}"/>
      </w:docPartPr>
      <w:docPartBody>
        <w:p w:rsidR="00E93CF9" w:rsidRDefault="00B92E1A" w:rsidP="00B92E1A">
          <w:pPr>
            <w:pStyle w:val="90354BD027C74DCAA71026F790546553"/>
          </w:pPr>
          <w:r w:rsidRPr="00072E75">
            <w:rPr>
              <w:rStyle w:val="a3"/>
              <w:rFonts w:hint="eastAsia"/>
              <w:sz w:val="18"/>
              <w:szCs w:val="18"/>
            </w:rPr>
            <w:t>入力してください</w:t>
          </w:r>
        </w:p>
      </w:docPartBody>
    </w:docPart>
    <w:docPart>
      <w:docPartPr>
        <w:name w:val="06EF3A1BC593401FB12AA6C9622C32F9"/>
        <w:category>
          <w:name w:val="全般"/>
          <w:gallery w:val="placeholder"/>
        </w:category>
        <w:types>
          <w:type w:val="bbPlcHdr"/>
        </w:types>
        <w:behaviors>
          <w:behavior w:val="content"/>
        </w:behaviors>
        <w:guid w:val="{D5C876BF-8A22-4187-B7CF-1513847B0640}"/>
      </w:docPartPr>
      <w:docPartBody>
        <w:p w:rsidR="00E93CF9" w:rsidRDefault="00B92E1A" w:rsidP="00B92E1A">
          <w:pPr>
            <w:pStyle w:val="06EF3A1BC593401FB12AA6C9622C32F9"/>
          </w:pPr>
          <w:r w:rsidRPr="00072E75">
            <w:rPr>
              <w:rStyle w:val="a3"/>
              <w:rFonts w:hint="eastAsia"/>
              <w:sz w:val="18"/>
              <w:szCs w:val="18"/>
            </w:rPr>
            <w:t>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Symbol">
    <w:panose1 w:val="05050102010706020507"/>
    <w:charset w:val="02"/>
    <w:family w:val="roman"/>
    <w:pitch w:val="variable"/>
    <w:sig w:usb0="00000000" w:usb1="10000000" w:usb2="00000000" w:usb3="00000000" w:csb0="80000000" w:csb1="00000000"/>
  </w:font>
  <w:font w:name="Mincho">
    <w:altName w:val="明朝"/>
    <w:panose1 w:val="02020609040305080305"/>
    <w:charset w:val="80"/>
    <w:family w:val="roman"/>
    <w:pitch w:val="fixed"/>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BIZ UD明朝 Medium">
    <w:panose1 w:val="02020500000000000000"/>
    <w:charset w:val="80"/>
    <w:family w:val="roman"/>
    <w:pitch w:val="fixed"/>
    <w:sig w:usb0="E00002F7" w:usb1="2AC7EDF8" w:usb2="00000012" w:usb3="00000000" w:csb0="00020001"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comments="0" w:insDel="0" w:formatting="0"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C16"/>
    <w:rsid w:val="00052EAA"/>
    <w:rsid w:val="0019008D"/>
    <w:rsid w:val="001F00A4"/>
    <w:rsid w:val="002762E9"/>
    <w:rsid w:val="002B5FB6"/>
    <w:rsid w:val="002E158E"/>
    <w:rsid w:val="00335A68"/>
    <w:rsid w:val="003C64FE"/>
    <w:rsid w:val="004E36E1"/>
    <w:rsid w:val="00631E24"/>
    <w:rsid w:val="00660E89"/>
    <w:rsid w:val="006A523A"/>
    <w:rsid w:val="007B356D"/>
    <w:rsid w:val="009B11FC"/>
    <w:rsid w:val="00A713ED"/>
    <w:rsid w:val="00AE5AB9"/>
    <w:rsid w:val="00B92E1A"/>
    <w:rsid w:val="00BA1CC3"/>
    <w:rsid w:val="00CA2B27"/>
    <w:rsid w:val="00CC21D8"/>
    <w:rsid w:val="00DD033D"/>
    <w:rsid w:val="00E0141C"/>
    <w:rsid w:val="00E01C16"/>
    <w:rsid w:val="00E42D20"/>
    <w:rsid w:val="00E93CF9"/>
    <w:rsid w:val="00F92A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92E1A"/>
    <w:rPr>
      <w:color w:val="808080"/>
    </w:rPr>
  </w:style>
  <w:style w:type="paragraph" w:customStyle="1" w:styleId="618A2A8B1103452CA3A6BC42DB29DBAD">
    <w:name w:val="618A2A8B1103452CA3A6BC42DB29DBAD"/>
    <w:rsid w:val="00B92E1A"/>
    <w:pPr>
      <w:widowControl w:val="0"/>
      <w:jc w:val="both"/>
    </w:pPr>
    <w:rPr>
      <w14:ligatures w14:val="standardContextual"/>
    </w:rPr>
  </w:style>
  <w:style w:type="paragraph" w:customStyle="1" w:styleId="0D424C7F03A049E8AF0B8953AFE82268">
    <w:name w:val="0D424C7F03A049E8AF0B8953AFE82268"/>
    <w:rsid w:val="00B92E1A"/>
    <w:pPr>
      <w:widowControl w:val="0"/>
      <w:jc w:val="both"/>
    </w:pPr>
    <w:rPr>
      <w14:ligatures w14:val="standardContextual"/>
    </w:rPr>
  </w:style>
  <w:style w:type="paragraph" w:customStyle="1" w:styleId="098C89DDDFE24D058164AF2AD65430DF">
    <w:name w:val="098C89DDDFE24D058164AF2AD65430DF"/>
    <w:rsid w:val="00B92E1A"/>
    <w:pPr>
      <w:widowControl w:val="0"/>
      <w:jc w:val="both"/>
    </w:pPr>
    <w:rPr>
      <w14:ligatures w14:val="standardContextual"/>
    </w:rPr>
  </w:style>
  <w:style w:type="paragraph" w:customStyle="1" w:styleId="9EA4BD15EC8F482091AB038FDC160825">
    <w:name w:val="9EA4BD15EC8F482091AB038FDC160825"/>
    <w:rsid w:val="00B92E1A"/>
    <w:pPr>
      <w:widowControl w:val="0"/>
      <w:jc w:val="both"/>
    </w:pPr>
    <w:rPr>
      <w14:ligatures w14:val="standardContextual"/>
    </w:rPr>
  </w:style>
  <w:style w:type="paragraph" w:customStyle="1" w:styleId="F15E8B13EC044161B81ACCBDC74CEF99">
    <w:name w:val="F15E8B13EC044161B81ACCBDC74CEF99"/>
    <w:rsid w:val="00B92E1A"/>
    <w:pPr>
      <w:widowControl w:val="0"/>
      <w:jc w:val="both"/>
    </w:pPr>
    <w:rPr>
      <w14:ligatures w14:val="standardContextual"/>
    </w:rPr>
  </w:style>
  <w:style w:type="paragraph" w:customStyle="1" w:styleId="19F6FC96D3C249028071C2A50296BA4C">
    <w:name w:val="19F6FC96D3C249028071C2A50296BA4C"/>
    <w:rsid w:val="00B92E1A"/>
    <w:pPr>
      <w:widowControl w:val="0"/>
      <w:jc w:val="both"/>
    </w:pPr>
    <w:rPr>
      <w14:ligatures w14:val="standardContextual"/>
    </w:rPr>
  </w:style>
  <w:style w:type="paragraph" w:customStyle="1" w:styleId="6B2019F83289443589B74FE4D8028D14">
    <w:name w:val="6B2019F83289443589B74FE4D8028D14"/>
    <w:rsid w:val="00B92E1A"/>
    <w:pPr>
      <w:widowControl w:val="0"/>
      <w:jc w:val="both"/>
    </w:pPr>
    <w:rPr>
      <w14:ligatures w14:val="standardContextual"/>
    </w:rPr>
  </w:style>
  <w:style w:type="paragraph" w:customStyle="1" w:styleId="E762D65611244728BF3E9292E6B91A77">
    <w:name w:val="E762D65611244728BF3E9292E6B91A77"/>
    <w:rsid w:val="00B92E1A"/>
    <w:pPr>
      <w:widowControl w:val="0"/>
      <w:jc w:val="both"/>
    </w:pPr>
    <w:rPr>
      <w14:ligatures w14:val="standardContextual"/>
    </w:rPr>
  </w:style>
  <w:style w:type="paragraph" w:customStyle="1" w:styleId="F478CEE8FBB3423ABD0C1BC000F45588">
    <w:name w:val="F478CEE8FBB3423ABD0C1BC000F45588"/>
    <w:rsid w:val="00B92E1A"/>
    <w:pPr>
      <w:widowControl w:val="0"/>
      <w:jc w:val="both"/>
    </w:pPr>
    <w:rPr>
      <w14:ligatures w14:val="standardContextual"/>
    </w:rPr>
  </w:style>
  <w:style w:type="paragraph" w:customStyle="1" w:styleId="E5C94CBB6EE7445294D7FE7A12816E66">
    <w:name w:val="E5C94CBB6EE7445294D7FE7A12816E66"/>
    <w:rsid w:val="00B92E1A"/>
    <w:pPr>
      <w:widowControl w:val="0"/>
      <w:jc w:val="both"/>
    </w:pPr>
    <w:rPr>
      <w14:ligatures w14:val="standardContextual"/>
    </w:rPr>
  </w:style>
  <w:style w:type="paragraph" w:customStyle="1" w:styleId="1EF8BC7AE9D64FF39278B282865F720C">
    <w:name w:val="1EF8BC7AE9D64FF39278B282865F720C"/>
    <w:rsid w:val="00B92E1A"/>
    <w:pPr>
      <w:widowControl w:val="0"/>
      <w:jc w:val="both"/>
    </w:pPr>
    <w:rPr>
      <w14:ligatures w14:val="standardContextual"/>
    </w:rPr>
  </w:style>
  <w:style w:type="paragraph" w:customStyle="1" w:styleId="ADF1D48797374DBBAAF77BE576EAF55E">
    <w:name w:val="ADF1D48797374DBBAAF77BE576EAF55E"/>
    <w:rsid w:val="00B92E1A"/>
    <w:pPr>
      <w:widowControl w:val="0"/>
      <w:jc w:val="both"/>
    </w:pPr>
    <w:rPr>
      <w14:ligatures w14:val="standardContextual"/>
    </w:rPr>
  </w:style>
  <w:style w:type="paragraph" w:customStyle="1" w:styleId="6F28261FB0DB4A6C881D770585759741">
    <w:name w:val="6F28261FB0DB4A6C881D770585759741"/>
    <w:rsid w:val="00B92E1A"/>
    <w:pPr>
      <w:widowControl w:val="0"/>
      <w:jc w:val="both"/>
    </w:pPr>
    <w:rPr>
      <w14:ligatures w14:val="standardContextual"/>
    </w:rPr>
  </w:style>
  <w:style w:type="paragraph" w:customStyle="1" w:styleId="28A7E207AB8F46FD98B50B4AB6300035">
    <w:name w:val="28A7E207AB8F46FD98B50B4AB6300035"/>
    <w:rsid w:val="00B92E1A"/>
    <w:pPr>
      <w:widowControl w:val="0"/>
      <w:jc w:val="both"/>
    </w:pPr>
    <w:rPr>
      <w14:ligatures w14:val="standardContextual"/>
    </w:rPr>
  </w:style>
  <w:style w:type="paragraph" w:customStyle="1" w:styleId="90354BD027C74DCAA71026F790546553">
    <w:name w:val="90354BD027C74DCAA71026F790546553"/>
    <w:rsid w:val="00B92E1A"/>
    <w:pPr>
      <w:widowControl w:val="0"/>
      <w:jc w:val="both"/>
    </w:pPr>
    <w:rPr>
      <w14:ligatures w14:val="standardContextual"/>
    </w:rPr>
  </w:style>
  <w:style w:type="paragraph" w:customStyle="1" w:styleId="06EF3A1BC593401FB12AA6C9622C32F9">
    <w:name w:val="06EF3A1BC593401FB12AA6C9622C32F9"/>
    <w:rsid w:val="00B92E1A"/>
    <w:pPr>
      <w:widowControl w:val="0"/>
      <w:jc w:val="both"/>
    </w:pPr>
    <w:rPr>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B3C94-C968-4A46-8CC8-A795CA5C4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Email</Template>
  <TotalTime>89</TotalTime>
  <Pages>2</Pages>
  <Words>114</Words>
  <Characters>654</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電子メール用テンプレート</vt:lpstr>
      <vt:lpstr>電子メール用テンプレート</vt:lpstr>
    </vt:vector>
  </TitlesOfParts>
  <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電子メール用テンプレート</dc:title>
  <dc:subject/>
  <dc:creator>MEC-EA</dc:creator>
  <cp:keywords/>
  <cp:lastModifiedBy>水野美穂</cp:lastModifiedBy>
  <cp:revision>11</cp:revision>
  <cp:lastPrinted>2023-03-03T07:03:00Z</cp:lastPrinted>
  <dcterms:created xsi:type="dcterms:W3CDTF">2023-03-17T02:10:00Z</dcterms:created>
  <dcterms:modified xsi:type="dcterms:W3CDTF">2026-03-11T02:13:00Z</dcterms:modified>
</cp:coreProperties>
</file>